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ED5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0" w:name="_GoBack"/>
      <w:bookmarkEnd w:id="0"/>
    </w:p>
    <w:p w14:paraId="2ADD98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附件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1</w:t>
      </w:r>
    </w:p>
    <w:tbl>
      <w:tblPr>
        <w:tblStyle w:val="8"/>
        <w:tblpPr w:leftFromText="180" w:rightFromText="180" w:vertAnchor="text" w:horzAnchor="page" w:tblpX="1122" w:tblpY="189"/>
        <w:tblOverlap w:val="never"/>
        <w:tblW w:w="10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1"/>
        <w:gridCol w:w="416"/>
        <w:gridCol w:w="4984"/>
        <w:gridCol w:w="1"/>
        <w:gridCol w:w="4125"/>
      </w:tblGrid>
      <w:tr w14:paraId="0A260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4" w:hRule="atLeast"/>
        </w:trPr>
        <w:tc>
          <w:tcPr>
            <w:tcW w:w="10140" w:type="dxa"/>
            <w:gridSpan w:val="6"/>
            <w:noWrap w:val="0"/>
            <w:vAlign w:val="top"/>
          </w:tcPr>
          <w:p w14:paraId="3BAB9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米、面、粮油类供应商入库资料一览表</w:t>
            </w:r>
          </w:p>
          <w:p w14:paraId="021E3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F9E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014" w:type="dxa"/>
            <w:gridSpan w:val="4"/>
            <w:noWrap w:val="0"/>
            <w:vAlign w:val="top"/>
          </w:tcPr>
          <w:p w14:paraId="25CAD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入库资料</w:t>
            </w:r>
          </w:p>
        </w:tc>
        <w:tc>
          <w:tcPr>
            <w:tcW w:w="4126" w:type="dxa"/>
            <w:gridSpan w:val="2"/>
            <w:noWrap w:val="0"/>
            <w:vAlign w:val="top"/>
          </w:tcPr>
          <w:p w14:paraId="1F311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E659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13" w:type="dxa"/>
            <w:vMerge w:val="restart"/>
            <w:noWrap w:val="0"/>
            <w:vAlign w:val="center"/>
          </w:tcPr>
          <w:p w14:paraId="5A4A5A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基本资质资料</w:t>
            </w:r>
          </w:p>
        </w:tc>
        <w:tc>
          <w:tcPr>
            <w:tcW w:w="5401" w:type="dxa"/>
            <w:gridSpan w:val="3"/>
            <w:noWrap w:val="0"/>
            <w:vAlign w:val="top"/>
          </w:tcPr>
          <w:p w14:paraId="4E7BC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营业执照复印件</w:t>
            </w:r>
          </w:p>
        </w:tc>
        <w:tc>
          <w:tcPr>
            <w:tcW w:w="4126" w:type="dxa"/>
            <w:gridSpan w:val="2"/>
            <w:noWrap w:val="0"/>
            <w:vAlign w:val="top"/>
          </w:tcPr>
          <w:p w14:paraId="5C913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0984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13" w:type="dxa"/>
            <w:vMerge w:val="continue"/>
            <w:noWrap w:val="0"/>
            <w:vAlign w:val="center"/>
          </w:tcPr>
          <w:p w14:paraId="3C79A0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5401" w:type="dxa"/>
            <w:gridSpan w:val="3"/>
            <w:noWrap w:val="0"/>
            <w:vAlign w:val="top"/>
          </w:tcPr>
          <w:p w14:paraId="29960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银行基本账户信息</w:t>
            </w:r>
          </w:p>
        </w:tc>
        <w:tc>
          <w:tcPr>
            <w:tcW w:w="4126" w:type="dxa"/>
            <w:gridSpan w:val="2"/>
            <w:noWrap w:val="0"/>
            <w:vAlign w:val="top"/>
          </w:tcPr>
          <w:p w14:paraId="3039F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697F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613" w:type="dxa"/>
            <w:vMerge w:val="continue"/>
            <w:noWrap w:val="0"/>
            <w:vAlign w:val="center"/>
          </w:tcPr>
          <w:p w14:paraId="238FDF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5401" w:type="dxa"/>
            <w:gridSpan w:val="3"/>
            <w:noWrap w:val="0"/>
            <w:vAlign w:val="top"/>
          </w:tcPr>
          <w:p w14:paraId="0533D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经营许可手续有关证明</w:t>
            </w:r>
          </w:p>
        </w:tc>
        <w:tc>
          <w:tcPr>
            <w:tcW w:w="4126" w:type="dxa"/>
            <w:gridSpan w:val="2"/>
            <w:noWrap w:val="0"/>
            <w:vAlign w:val="top"/>
          </w:tcPr>
          <w:p w14:paraId="458D3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CC5D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13" w:type="dxa"/>
            <w:vMerge w:val="continue"/>
            <w:noWrap w:val="0"/>
            <w:vAlign w:val="center"/>
          </w:tcPr>
          <w:p w14:paraId="6B2FD8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5401" w:type="dxa"/>
            <w:gridSpan w:val="3"/>
            <w:noWrap w:val="0"/>
            <w:vAlign w:val="top"/>
          </w:tcPr>
          <w:p w14:paraId="26D7C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供应商法定代表人身份证明</w:t>
            </w:r>
          </w:p>
        </w:tc>
        <w:tc>
          <w:tcPr>
            <w:tcW w:w="4126" w:type="dxa"/>
            <w:gridSpan w:val="2"/>
            <w:noWrap w:val="0"/>
            <w:vAlign w:val="top"/>
          </w:tcPr>
          <w:p w14:paraId="22B20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格式详见附件2</w:t>
            </w:r>
          </w:p>
        </w:tc>
      </w:tr>
      <w:tr w14:paraId="1DDBB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13" w:type="dxa"/>
            <w:vMerge w:val="continue"/>
            <w:noWrap w:val="0"/>
            <w:vAlign w:val="center"/>
          </w:tcPr>
          <w:p w14:paraId="3E4E60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5401" w:type="dxa"/>
            <w:gridSpan w:val="3"/>
            <w:noWrap w:val="0"/>
            <w:vAlign w:val="top"/>
          </w:tcPr>
          <w:p w14:paraId="1F4F8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单位授权委托书及经办人身份证复印件</w:t>
            </w:r>
          </w:p>
        </w:tc>
        <w:tc>
          <w:tcPr>
            <w:tcW w:w="4126" w:type="dxa"/>
            <w:gridSpan w:val="2"/>
            <w:noWrap w:val="0"/>
            <w:vAlign w:val="top"/>
          </w:tcPr>
          <w:p w14:paraId="5E1D2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格式详见附件3</w:t>
            </w:r>
          </w:p>
        </w:tc>
      </w:tr>
      <w:tr w14:paraId="0866F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613" w:type="dxa"/>
            <w:vMerge w:val="restart"/>
            <w:noWrap w:val="0"/>
            <w:vAlign w:val="center"/>
          </w:tcPr>
          <w:p w14:paraId="7C1C8E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  <w:p w14:paraId="3771C3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粮油等预装类相关资格要求</w:t>
            </w:r>
          </w:p>
          <w:p w14:paraId="03ED73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417" w:type="dxa"/>
            <w:gridSpan w:val="2"/>
            <w:vMerge w:val="restart"/>
            <w:noWrap w:val="0"/>
            <w:vAlign w:val="center"/>
          </w:tcPr>
          <w:p w14:paraId="614E2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厂家资质</w:t>
            </w:r>
          </w:p>
          <w:p w14:paraId="34602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资料</w:t>
            </w:r>
          </w:p>
        </w:tc>
        <w:tc>
          <w:tcPr>
            <w:tcW w:w="4984" w:type="dxa"/>
            <w:noWrap w:val="0"/>
            <w:vAlign w:val="top"/>
          </w:tcPr>
          <w:p w14:paraId="3947C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生产厂家提供：相应商品生产资质许可有关证明手续（如食品生产许可证、小作坊食品生产许可证等）</w:t>
            </w:r>
          </w:p>
        </w:tc>
        <w:tc>
          <w:tcPr>
            <w:tcW w:w="4126" w:type="dxa"/>
            <w:gridSpan w:val="2"/>
            <w:vMerge w:val="restart"/>
            <w:noWrap w:val="0"/>
            <w:vAlign w:val="top"/>
          </w:tcPr>
          <w:p w14:paraId="0D43D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7DD2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13" w:type="dxa"/>
            <w:vMerge w:val="continue"/>
            <w:noWrap w:val="0"/>
            <w:vAlign w:val="top"/>
          </w:tcPr>
          <w:p w14:paraId="041CB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7" w:type="dxa"/>
            <w:gridSpan w:val="2"/>
            <w:vMerge w:val="continue"/>
            <w:noWrap w:val="0"/>
            <w:vAlign w:val="top"/>
          </w:tcPr>
          <w:p w14:paraId="23628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984" w:type="dxa"/>
            <w:noWrap w:val="0"/>
            <w:vAlign w:val="top"/>
          </w:tcPr>
          <w:p w14:paraId="2BC66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非生产厂家提供：至少1个相应类别商品生产厂家经销授权证明或合作协议、对应厂家营业执照、对应厂家生产经营资质证明</w:t>
            </w:r>
          </w:p>
        </w:tc>
        <w:tc>
          <w:tcPr>
            <w:tcW w:w="4126" w:type="dxa"/>
            <w:gridSpan w:val="2"/>
            <w:vMerge w:val="continue"/>
            <w:noWrap w:val="0"/>
            <w:vAlign w:val="top"/>
          </w:tcPr>
          <w:p w14:paraId="0C16F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50B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613" w:type="dxa"/>
            <w:vMerge w:val="continue"/>
            <w:noWrap w:val="0"/>
            <w:vAlign w:val="top"/>
          </w:tcPr>
          <w:p w14:paraId="7A57D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01" w:type="dxa"/>
            <w:gridSpan w:val="3"/>
            <w:noWrap w:val="0"/>
            <w:vAlign w:val="top"/>
          </w:tcPr>
          <w:p w14:paraId="2177B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经营场地产权证明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场地租赁使用证明</w:t>
            </w:r>
          </w:p>
        </w:tc>
        <w:tc>
          <w:tcPr>
            <w:tcW w:w="4126" w:type="dxa"/>
            <w:gridSpan w:val="2"/>
            <w:noWrap w:val="0"/>
            <w:vAlign w:val="top"/>
          </w:tcPr>
          <w:p w14:paraId="39A8A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6E43F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4BF9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13" w:type="dxa"/>
            <w:vMerge w:val="continue"/>
            <w:noWrap w:val="0"/>
            <w:vAlign w:val="top"/>
          </w:tcPr>
          <w:p w14:paraId="4B8C8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01" w:type="dxa"/>
            <w:gridSpan w:val="3"/>
            <w:noWrap w:val="0"/>
            <w:vAlign w:val="top"/>
          </w:tcPr>
          <w:p w14:paraId="50DE0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场地配套设施设备证明</w:t>
            </w:r>
          </w:p>
        </w:tc>
        <w:tc>
          <w:tcPr>
            <w:tcW w:w="4126" w:type="dxa"/>
            <w:gridSpan w:val="2"/>
            <w:noWrap w:val="0"/>
            <w:vAlign w:val="top"/>
          </w:tcPr>
          <w:p w14:paraId="7BBD4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543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613" w:type="dxa"/>
            <w:vMerge w:val="continue"/>
            <w:noWrap w:val="0"/>
            <w:vAlign w:val="top"/>
          </w:tcPr>
          <w:p w14:paraId="7873D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01" w:type="dxa"/>
            <w:gridSpan w:val="3"/>
            <w:noWrap w:val="0"/>
            <w:vAlign w:val="top"/>
          </w:tcPr>
          <w:p w14:paraId="0A21C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配送车辆行驶证复印件、配送车辆正面照片及车辆使用证明</w:t>
            </w:r>
          </w:p>
        </w:tc>
        <w:tc>
          <w:tcPr>
            <w:tcW w:w="4126" w:type="dxa"/>
            <w:gridSpan w:val="2"/>
            <w:noWrap w:val="0"/>
            <w:vAlign w:val="top"/>
          </w:tcPr>
          <w:p w14:paraId="491C3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27E0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13" w:type="dxa"/>
            <w:vMerge w:val="continue"/>
            <w:noWrap w:val="0"/>
            <w:vAlign w:val="top"/>
          </w:tcPr>
          <w:p w14:paraId="2236A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01" w:type="dxa"/>
            <w:gridSpan w:val="3"/>
            <w:noWrap w:val="0"/>
            <w:vAlign w:val="top"/>
          </w:tcPr>
          <w:p w14:paraId="25C70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配送人员健康证复印件</w:t>
            </w:r>
          </w:p>
        </w:tc>
        <w:tc>
          <w:tcPr>
            <w:tcW w:w="4126" w:type="dxa"/>
            <w:gridSpan w:val="2"/>
            <w:noWrap w:val="0"/>
            <w:vAlign w:val="top"/>
          </w:tcPr>
          <w:p w14:paraId="4C46B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678F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13" w:type="dxa"/>
            <w:vMerge w:val="continue"/>
            <w:noWrap w:val="0"/>
            <w:vAlign w:val="top"/>
          </w:tcPr>
          <w:p w14:paraId="077A5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01" w:type="dxa"/>
            <w:gridSpan w:val="3"/>
            <w:noWrap w:val="0"/>
            <w:vAlign w:val="top"/>
          </w:tcPr>
          <w:p w14:paraId="50DC0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食品安全责任险</w:t>
            </w:r>
          </w:p>
        </w:tc>
        <w:tc>
          <w:tcPr>
            <w:tcW w:w="4126" w:type="dxa"/>
            <w:gridSpan w:val="2"/>
            <w:noWrap w:val="0"/>
            <w:vAlign w:val="top"/>
          </w:tcPr>
          <w:p w14:paraId="19444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投保保额不低于5000万元</w:t>
            </w:r>
          </w:p>
        </w:tc>
      </w:tr>
      <w:tr w14:paraId="3A59A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14" w:type="dxa"/>
            <w:gridSpan w:val="2"/>
            <w:vMerge w:val="restart"/>
            <w:noWrap w:val="0"/>
            <w:vAlign w:val="center"/>
          </w:tcPr>
          <w:p w14:paraId="30B92D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36F4F0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其他</w:t>
            </w:r>
          </w:p>
        </w:tc>
        <w:tc>
          <w:tcPr>
            <w:tcW w:w="5401" w:type="dxa"/>
            <w:gridSpan w:val="3"/>
            <w:noWrap w:val="0"/>
            <w:vAlign w:val="top"/>
          </w:tcPr>
          <w:p w14:paraId="15FB7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《食品配送应急预案》</w:t>
            </w:r>
          </w:p>
        </w:tc>
        <w:tc>
          <w:tcPr>
            <w:tcW w:w="4125" w:type="dxa"/>
            <w:noWrap w:val="0"/>
            <w:vAlign w:val="top"/>
          </w:tcPr>
          <w:p w14:paraId="668D8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AC93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14" w:type="dxa"/>
            <w:gridSpan w:val="2"/>
            <w:vMerge w:val="continue"/>
            <w:noWrap w:val="0"/>
            <w:vAlign w:val="top"/>
          </w:tcPr>
          <w:p w14:paraId="72770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01" w:type="dxa"/>
            <w:gridSpan w:val="3"/>
            <w:noWrap w:val="0"/>
            <w:vAlign w:val="top"/>
          </w:tcPr>
          <w:p w14:paraId="01B39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《食品安全应急预案》</w:t>
            </w:r>
          </w:p>
        </w:tc>
        <w:tc>
          <w:tcPr>
            <w:tcW w:w="4125" w:type="dxa"/>
            <w:noWrap w:val="0"/>
            <w:vAlign w:val="top"/>
          </w:tcPr>
          <w:p w14:paraId="1E15B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8CA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14" w:type="dxa"/>
            <w:gridSpan w:val="2"/>
            <w:vMerge w:val="continue"/>
            <w:noWrap w:val="0"/>
            <w:vAlign w:val="top"/>
          </w:tcPr>
          <w:p w14:paraId="14F9F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01" w:type="dxa"/>
            <w:gridSpan w:val="3"/>
            <w:noWrap w:val="0"/>
            <w:vAlign w:val="top"/>
          </w:tcPr>
          <w:p w14:paraId="0EFF0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入库承诺函</w:t>
            </w:r>
          </w:p>
        </w:tc>
        <w:tc>
          <w:tcPr>
            <w:tcW w:w="4125" w:type="dxa"/>
            <w:noWrap w:val="0"/>
            <w:vAlign w:val="top"/>
          </w:tcPr>
          <w:p w14:paraId="45054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格式详见附件8</w:t>
            </w:r>
          </w:p>
        </w:tc>
      </w:tr>
      <w:tr w14:paraId="11C97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14" w:type="dxa"/>
            <w:gridSpan w:val="2"/>
            <w:vMerge w:val="continue"/>
            <w:noWrap w:val="0"/>
            <w:vAlign w:val="top"/>
          </w:tcPr>
          <w:p w14:paraId="44E1F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01" w:type="dxa"/>
            <w:gridSpan w:val="3"/>
            <w:noWrap w:val="0"/>
            <w:vAlign w:val="top"/>
          </w:tcPr>
          <w:p w14:paraId="14527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供应商质量安全承诺书</w:t>
            </w:r>
          </w:p>
        </w:tc>
        <w:tc>
          <w:tcPr>
            <w:tcW w:w="4125" w:type="dxa"/>
            <w:noWrap w:val="0"/>
            <w:vAlign w:val="top"/>
          </w:tcPr>
          <w:p w14:paraId="01243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格式详见附件9</w:t>
            </w:r>
          </w:p>
        </w:tc>
      </w:tr>
      <w:tr w14:paraId="2E00B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614" w:type="dxa"/>
            <w:gridSpan w:val="2"/>
            <w:vMerge w:val="continue"/>
            <w:noWrap w:val="0"/>
            <w:vAlign w:val="top"/>
          </w:tcPr>
          <w:p w14:paraId="6B642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01" w:type="dxa"/>
            <w:gridSpan w:val="3"/>
            <w:noWrap w:val="0"/>
            <w:vAlign w:val="top"/>
          </w:tcPr>
          <w:p w14:paraId="5F7F9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供应商廉洁承诺书</w:t>
            </w:r>
          </w:p>
        </w:tc>
        <w:tc>
          <w:tcPr>
            <w:tcW w:w="4125" w:type="dxa"/>
            <w:noWrap w:val="0"/>
            <w:vAlign w:val="top"/>
          </w:tcPr>
          <w:p w14:paraId="7C7B8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格式详见附件10</w:t>
            </w:r>
          </w:p>
        </w:tc>
      </w:tr>
    </w:tbl>
    <w:p w14:paraId="6B7FF7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</w:p>
    <w:p w14:paraId="78E313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</w:p>
    <w:tbl>
      <w:tblPr>
        <w:tblStyle w:val="8"/>
        <w:tblpPr w:leftFromText="180" w:rightFromText="180" w:vertAnchor="text" w:horzAnchor="page" w:tblpX="1272" w:tblpY="226"/>
        <w:tblOverlap w:val="never"/>
        <w:tblW w:w="10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432"/>
        <w:gridCol w:w="5022"/>
        <w:gridCol w:w="4078"/>
      </w:tblGrid>
      <w:tr w14:paraId="2D49B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0140" w:type="dxa"/>
            <w:gridSpan w:val="4"/>
            <w:noWrap w:val="0"/>
            <w:vAlign w:val="top"/>
          </w:tcPr>
          <w:p w14:paraId="581D1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  <w:p w14:paraId="458D0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初级农产品、调味品类供应商入库资料一览表</w:t>
            </w:r>
          </w:p>
          <w:p w14:paraId="576CE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626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062" w:type="dxa"/>
            <w:gridSpan w:val="3"/>
            <w:noWrap w:val="0"/>
            <w:vAlign w:val="top"/>
          </w:tcPr>
          <w:p w14:paraId="0791E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入库资料</w:t>
            </w:r>
          </w:p>
        </w:tc>
        <w:tc>
          <w:tcPr>
            <w:tcW w:w="4078" w:type="dxa"/>
            <w:noWrap w:val="0"/>
            <w:vAlign w:val="top"/>
          </w:tcPr>
          <w:p w14:paraId="6C5B4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5D629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08" w:type="dxa"/>
            <w:vMerge w:val="restart"/>
            <w:noWrap w:val="0"/>
            <w:vAlign w:val="center"/>
          </w:tcPr>
          <w:p w14:paraId="66E40E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基本资质资料</w:t>
            </w:r>
          </w:p>
        </w:tc>
        <w:tc>
          <w:tcPr>
            <w:tcW w:w="5454" w:type="dxa"/>
            <w:gridSpan w:val="2"/>
            <w:noWrap w:val="0"/>
            <w:vAlign w:val="top"/>
          </w:tcPr>
          <w:p w14:paraId="04782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营业执照复印件</w:t>
            </w:r>
          </w:p>
        </w:tc>
        <w:tc>
          <w:tcPr>
            <w:tcW w:w="4078" w:type="dxa"/>
            <w:noWrap w:val="0"/>
            <w:vAlign w:val="top"/>
          </w:tcPr>
          <w:p w14:paraId="4E835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4C1A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08" w:type="dxa"/>
            <w:vMerge w:val="continue"/>
            <w:noWrap w:val="0"/>
            <w:vAlign w:val="center"/>
          </w:tcPr>
          <w:p w14:paraId="0D5B5B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5454" w:type="dxa"/>
            <w:gridSpan w:val="2"/>
            <w:noWrap w:val="0"/>
            <w:vAlign w:val="top"/>
          </w:tcPr>
          <w:p w14:paraId="43D59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银行基本账户信息</w:t>
            </w:r>
          </w:p>
        </w:tc>
        <w:tc>
          <w:tcPr>
            <w:tcW w:w="4078" w:type="dxa"/>
            <w:noWrap w:val="0"/>
            <w:vAlign w:val="top"/>
          </w:tcPr>
          <w:p w14:paraId="2FD84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E135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608" w:type="dxa"/>
            <w:vMerge w:val="continue"/>
            <w:noWrap w:val="0"/>
            <w:vAlign w:val="center"/>
          </w:tcPr>
          <w:p w14:paraId="312E31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5454" w:type="dxa"/>
            <w:gridSpan w:val="2"/>
            <w:noWrap w:val="0"/>
            <w:vAlign w:val="top"/>
          </w:tcPr>
          <w:p w14:paraId="4B001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经营许可手续有关证明</w:t>
            </w:r>
          </w:p>
        </w:tc>
        <w:tc>
          <w:tcPr>
            <w:tcW w:w="4078" w:type="dxa"/>
            <w:noWrap w:val="0"/>
            <w:vAlign w:val="top"/>
          </w:tcPr>
          <w:p w14:paraId="2123C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C745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08" w:type="dxa"/>
            <w:vMerge w:val="continue"/>
            <w:noWrap w:val="0"/>
            <w:vAlign w:val="center"/>
          </w:tcPr>
          <w:p w14:paraId="779CDC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5454" w:type="dxa"/>
            <w:gridSpan w:val="2"/>
            <w:noWrap w:val="0"/>
            <w:vAlign w:val="top"/>
          </w:tcPr>
          <w:p w14:paraId="75BE3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供应商法定代表人身份证明</w:t>
            </w:r>
          </w:p>
        </w:tc>
        <w:tc>
          <w:tcPr>
            <w:tcW w:w="4078" w:type="dxa"/>
            <w:noWrap w:val="0"/>
            <w:vAlign w:val="top"/>
          </w:tcPr>
          <w:p w14:paraId="2C06B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格式详见附件2</w:t>
            </w:r>
          </w:p>
        </w:tc>
      </w:tr>
      <w:tr w14:paraId="7D104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08" w:type="dxa"/>
            <w:vMerge w:val="continue"/>
            <w:noWrap w:val="0"/>
            <w:vAlign w:val="center"/>
          </w:tcPr>
          <w:p w14:paraId="549A23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5454" w:type="dxa"/>
            <w:gridSpan w:val="2"/>
            <w:noWrap w:val="0"/>
            <w:vAlign w:val="top"/>
          </w:tcPr>
          <w:p w14:paraId="4DA68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单位授权委托书及经办人身份证复印件</w:t>
            </w:r>
          </w:p>
        </w:tc>
        <w:tc>
          <w:tcPr>
            <w:tcW w:w="4078" w:type="dxa"/>
            <w:noWrap w:val="0"/>
            <w:vAlign w:val="top"/>
          </w:tcPr>
          <w:p w14:paraId="21BD0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格式详见附件3</w:t>
            </w:r>
          </w:p>
        </w:tc>
      </w:tr>
      <w:tr w14:paraId="567B9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08" w:type="dxa"/>
            <w:vMerge w:val="restart"/>
            <w:noWrap w:val="0"/>
            <w:vAlign w:val="center"/>
          </w:tcPr>
          <w:p w14:paraId="1A9CE83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  <w:p w14:paraId="0E949B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干调类相关资格要求</w:t>
            </w:r>
          </w:p>
          <w:p w14:paraId="31ED8A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432" w:type="dxa"/>
            <w:vMerge w:val="restart"/>
            <w:noWrap w:val="0"/>
            <w:vAlign w:val="top"/>
          </w:tcPr>
          <w:p w14:paraId="0DFEC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厂家资质</w:t>
            </w:r>
          </w:p>
          <w:p w14:paraId="7688B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资料</w:t>
            </w:r>
          </w:p>
        </w:tc>
        <w:tc>
          <w:tcPr>
            <w:tcW w:w="5022" w:type="dxa"/>
            <w:noWrap w:val="0"/>
            <w:vAlign w:val="top"/>
          </w:tcPr>
          <w:p w14:paraId="6350E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生产厂家提供：相应商品生产资质许可有关证明手续（如食品生产许可证、小作坊食品生产许可证等）</w:t>
            </w:r>
          </w:p>
        </w:tc>
        <w:tc>
          <w:tcPr>
            <w:tcW w:w="4078" w:type="dxa"/>
            <w:vMerge w:val="restart"/>
            <w:noWrap w:val="0"/>
            <w:vAlign w:val="top"/>
          </w:tcPr>
          <w:p w14:paraId="429D7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3AD67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35FC7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31E2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608" w:type="dxa"/>
            <w:vMerge w:val="continue"/>
            <w:noWrap w:val="0"/>
            <w:vAlign w:val="center"/>
          </w:tcPr>
          <w:p w14:paraId="7B00D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2" w:type="dxa"/>
            <w:vMerge w:val="continue"/>
            <w:noWrap w:val="0"/>
            <w:vAlign w:val="top"/>
          </w:tcPr>
          <w:p w14:paraId="72096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022" w:type="dxa"/>
            <w:noWrap w:val="0"/>
            <w:vAlign w:val="top"/>
          </w:tcPr>
          <w:p w14:paraId="45BFE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非生产厂家提供：相应商品经营许可有关证明</w:t>
            </w:r>
          </w:p>
        </w:tc>
        <w:tc>
          <w:tcPr>
            <w:tcW w:w="4078" w:type="dxa"/>
            <w:vMerge w:val="continue"/>
            <w:noWrap w:val="0"/>
            <w:vAlign w:val="top"/>
          </w:tcPr>
          <w:p w14:paraId="13D1D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1258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8" w:type="dxa"/>
            <w:vMerge w:val="continue"/>
            <w:noWrap w:val="0"/>
            <w:vAlign w:val="center"/>
          </w:tcPr>
          <w:p w14:paraId="1CE41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54" w:type="dxa"/>
            <w:gridSpan w:val="2"/>
            <w:noWrap w:val="0"/>
            <w:vAlign w:val="top"/>
          </w:tcPr>
          <w:p w14:paraId="76AFB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经营场地产权证明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场地租赁使用证明</w:t>
            </w:r>
          </w:p>
        </w:tc>
        <w:tc>
          <w:tcPr>
            <w:tcW w:w="4078" w:type="dxa"/>
            <w:noWrap w:val="0"/>
            <w:vAlign w:val="top"/>
          </w:tcPr>
          <w:p w14:paraId="07B2C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E33C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608" w:type="dxa"/>
            <w:vMerge w:val="continue"/>
            <w:noWrap w:val="0"/>
            <w:vAlign w:val="center"/>
          </w:tcPr>
          <w:p w14:paraId="0ED77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54" w:type="dxa"/>
            <w:gridSpan w:val="2"/>
            <w:noWrap w:val="0"/>
            <w:vAlign w:val="top"/>
          </w:tcPr>
          <w:p w14:paraId="05EFF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场地配套设施设备证明</w:t>
            </w:r>
          </w:p>
        </w:tc>
        <w:tc>
          <w:tcPr>
            <w:tcW w:w="4078" w:type="dxa"/>
            <w:noWrap w:val="0"/>
            <w:vAlign w:val="top"/>
          </w:tcPr>
          <w:p w14:paraId="7603D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C52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08" w:type="dxa"/>
            <w:vMerge w:val="continue"/>
            <w:noWrap w:val="0"/>
            <w:vAlign w:val="center"/>
          </w:tcPr>
          <w:p w14:paraId="0719B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54" w:type="dxa"/>
            <w:gridSpan w:val="2"/>
            <w:noWrap w:val="0"/>
            <w:vAlign w:val="top"/>
          </w:tcPr>
          <w:p w14:paraId="122DF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配送车辆行驶证复印件、配送车辆正面照片及车辆使用证明</w:t>
            </w:r>
          </w:p>
        </w:tc>
        <w:tc>
          <w:tcPr>
            <w:tcW w:w="4078" w:type="dxa"/>
            <w:noWrap w:val="0"/>
            <w:vAlign w:val="top"/>
          </w:tcPr>
          <w:p w14:paraId="394BC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FEC0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608" w:type="dxa"/>
            <w:vMerge w:val="continue"/>
            <w:noWrap w:val="0"/>
            <w:vAlign w:val="center"/>
          </w:tcPr>
          <w:p w14:paraId="5B15D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54" w:type="dxa"/>
            <w:gridSpan w:val="2"/>
            <w:noWrap w:val="0"/>
            <w:vAlign w:val="top"/>
          </w:tcPr>
          <w:p w14:paraId="3F0D3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配送人员健康证复印件</w:t>
            </w:r>
          </w:p>
        </w:tc>
        <w:tc>
          <w:tcPr>
            <w:tcW w:w="4078" w:type="dxa"/>
            <w:noWrap w:val="0"/>
            <w:vAlign w:val="top"/>
          </w:tcPr>
          <w:p w14:paraId="59578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122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608" w:type="dxa"/>
            <w:vMerge w:val="continue"/>
            <w:noWrap w:val="0"/>
            <w:vAlign w:val="center"/>
          </w:tcPr>
          <w:p w14:paraId="2C207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54" w:type="dxa"/>
            <w:gridSpan w:val="2"/>
            <w:noWrap w:val="0"/>
            <w:vAlign w:val="top"/>
          </w:tcPr>
          <w:p w14:paraId="7413B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食品安全责任险</w:t>
            </w:r>
          </w:p>
        </w:tc>
        <w:tc>
          <w:tcPr>
            <w:tcW w:w="4078" w:type="dxa"/>
            <w:noWrap w:val="0"/>
            <w:vAlign w:val="top"/>
          </w:tcPr>
          <w:p w14:paraId="14CEC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投保保额不低于5000万元</w:t>
            </w:r>
          </w:p>
        </w:tc>
      </w:tr>
      <w:tr w14:paraId="09F4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08" w:type="dxa"/>
            <w:vMerge w:val="restart"/>
            <w:noWrap w:val="0"/>
            <w:vAlign w:val="center"/>
          </w:tcPr>
          <w:p w14:paraId="468128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743BD7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其他</w:t>
            </w:r>
          </w:p>
        </w:tc>
        <w:tc>
          <w:tcPr>
            <w:tcW w:w="5454" w:type="dxa"/>
            <w:gridSpan w:val="2"/>
            <w:noWrap w:val="0"/>
            <w:vAlign w:val="top"/>
          </w:tcPr>
          <w:p w14:paraId="3E27D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《食品配送应急预案》</w:t>
            </w:r>
          </w:p>
        </w:tc>
        <w:tc>
          <w:tcPr>
            <w:tcW w:w="4078" w:type="dxa"/>
            <w:noWrap w:val="0"/>
            <w:vAlign w:val="top"/>
          </w:tcPr>
          <w:p w14:paraId="0FC20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A796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08" w:type="dxa"/>
            <w:vMerge w:val="continue"/>
            <w:noWrap w:val="0"/>
            <w:vAlign w:val="top"/>
          </w:tcPr>
          <w:p w14:paraId="01549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54" w:type="dxa"/>
            <w:gridSpan w:val="2"/>
            <w:noWrap w:val="0"/>
            <w:vAlign w:val="top"/>
          </w:tcPr>
          <w:p w14:paraId="4BB6E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《食品安全应急预案》</w:t>
            </w:r>
          </w:p>
        </w:tc>
        <w:tc>
          <w:tcPr>
            <w:tcW w:w="4078" w:type="dxa"/>
            <w:noWrap w:val="0"/>
            <w:vAlign w:val="top"/>
          </w:tcPr>
          <w:p w14:paraId="3CA5A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BD12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08" w:type="dxa"/>
            <w:vMerge w:val="continue"/>
            <w:noWrap w:val="0"/>
            <w:vAlign w:val="top"/>
          </w:tcPr>
          <w:p w14:paraId="4D515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54" w:type="dxa"/>
            <w:gridSpan w:val="2"/>
            <w:noWrap w:val="0"/>
            <w:vAlign w:val="top"/>
          </w:tcPr>
          <w:p w14:paraId="1A484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入库承诺函</w:t>
            </w:r>
          </w:p>
        </w:tc>
        <w:tc>
          <w:tcPr>
            <w:tcW w:w="4078" w:type="dxa"/>
            <w:noWrap w:val="0"/>
            <w:vAlign w:val="top"/>
          </w:tcPr>
          <w:p w14:paraId="1358E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格式详见附件8</w:t>
            </w:r>
          </w:p>
        </w:tc>
      </w:tr>
      <w:tr w14:paraId="046B4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08" w:type="dxa"/>
            <w:vMerge w:val="continue"/>
            <w:noWrap w:val="0"/>
            <w:vAlign w:val="top"/>
          </w:tcPr>
          <w:p w14:paraId="06FCB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54" w:type="dxa"/>
            <w:gridSpan w:val="2"/>
            <w:noWrap w:val="0"/>
            <w:vAlign w:val="top"/>
          </w:tcPr>
          <w:p w14:paraId="0D0E3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供应商质量安全承诺书</w:t>
            </w:r>
          </w:p>
        </w:tc>
        <w:tc>
          <w:tcPr>
            <w:tcW w:w="4078" w:type="dxa"/>
            <w:noWrap w:val="0"/>
            <w:vAlign w:val="top"/>
          </w:tcPr>
          <w:p w14:paraId="1B5BA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格式详见附件9</w:t>
            </w:r>
          </w:p>
        </w:tc>
      </w:tr>
      <w:tr w14:paraId="6E66F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608" w:type="dxa"/>
            <w:vMerge w:val="continue"/>
            <w:noWrap w:val="0"/>
            <w:vAlign w:val="top"/>
          </w:tcPr>
          <w:p w14:paraId="50B64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54" w:type="dxa"/>
            <w:gridSpan w:val="2"/>
            <w:noWrap w:val="0"/>
            <w:vAlign w:val="top"/>
          </w:tcPr>
          <w:p w14:paraId="1BC0C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供应商廉洁承诺书</w:t>
            </w:r>
          </w:p>
        </w:tc>
        <w:tc>
          <w:tcPr>
            <w:tcW w:w="4078" w:type="dxa"/>
            <w:noWrap w:val="0"/>
            <w:vAlign w:val="top"/>
          </w:tcPr>
          <w:p w14:paraId="1CCBC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格式详见附件10</w:t>
            </w:r>
          </w:p>
        </w:tc>
      </w:tr>
    </w:tbl>
    <w:p w14:paraId="1DD3812D">
      <w:pPr>
        <w:pStyle w:val="3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</w:p>
    <w:p w14:paraId="58DE175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</w:p>
    <w:p w14:paraId="413AF29A">
      <w:pPr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</w:p>
    <w:p w14:paraId="6866119A">
      <w:pPr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</w:p>
    <w:tbl>
      <w:tblPr>
        <w:tblStyle w:val="8"/>
        <w:tblpPr w:leftFromText="180" w:rightFromText="180" w:vertAnchor="text" w:horzAnchor="page" w:tblpX="1109" w:tblpY="94"/>
        <w:tblOverlap w:val="never"/>
        <w:tblW w:w="10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5"/>
        <w:gridCol w:w="422"/>
        <w:gridCol w:w="4974"/>
        <w:gridCol w:w="4126"/>
      </w:tblGrid>
      <w:tr w14:paraId="3C00F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0140" w:type="dxa"/>
            <w:gridSpan w:val="5"/>
            <w:noWrap w:val="0"/>
            <w:vAlign w:val="center"/>
          </w:tcPr>
          <w:p w14:paraId="06D3F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副食类供应商入库资料一览表</w:t>
            </w:r>
          </w:p>
        </w:tc>
      </w:tr>
      <w:tr w14:paraId="3C946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14" w:type="dxa"/>
            <w:gridSpan w:val="4"/>
            <w:noWrap w:val="0"/>
            <w:vAlign w:val="top"/>
          </w:tcPr>
          <w:p w14:paraId="74423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入库资料</w:t>
            </w:r>
          </w:p>
        </w:tc>
        <w:tc>
          <w:tcPr>
            <w:tcW w:w="4126" w:type="dxa"/>
            <w:noWrap w:val="0"/>
            <w:vAlign w:val="top"/>
          </w:tcPr>
          <w:p w14:paraId="199D7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2527E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13" w:type="dxa"/>
            <w:vMerge w:val="restart"/>
            <w:noWrap w:val="0"/>
            <w:vAlign w:val="center"/>
          </w:tcPr>
          <w:p w14:paraId="204E21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基本资质资料</w:t>
            </w:r>
          </w:p>
        </w:tc>
        <w:tc>
          <w:tcPr>
            <w:tcW w:w="5401" w:type="dxa"/>
            <w:gridSpan w:val="3"/>
            <w:noWrap w:val="0"/>
            <w:vAlign w:val="top"/>
          </w:tcPr>
          <w:p w14:paraId="48AA7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营业执照复印件</w:t>
            </w:r>
          </w:p>
        </w:tc>
        <w:tc>
          <w:tcPr>
            <w:tcW w:w="4126" w:type="dxa"/>
            <w:noWrap w:val="0"/>
            <w:vAlign w:val="top"/>
          </w:tcPr>
          <w:p w14:paraId="3D898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13CA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13" w:type="dxa"/>
            <w:vMerge w:val="continue"/>
            <w:noWrap w:val="0"/>
            <w:vAlign w:val="center"/>
          </w:tcPr>
          <w:p w14:paraId="34725F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5401" w:type="dxa"/>
            <w:gridSpan w:val="3"/>
            <w:noWrap w:val="0"/>
            <w:vAlign w:val="top"/>
          </w:tcPr>
          <w:p w14:paraId="2EE68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银行基本账户信息</w:t>
            </w:r>
          </w:p>
        </w:tc>
        <w:tc>
          <w:tcPr>
            <w:tcW w:w="4126" w:type="dxa"/>
            <w:noWrap w:val="0"/>
            <w:vAlign w:val="top"/>
          </w:tcPr>
          <w:p w14:paraId="3D5AD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C833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613" w:type="dxa"/>
            <w:vMerge w:val="continue"/>
            <w:noWrap w:val="0"/>
            <w:vAlign w:val="center"/>
          </w:tcPr>
          <w:p w14:paraId="3C667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5401" w:type="dxa"/>
            <w:gridSpan w:val="3"/>
            <w:noWrap w:val="0"/>
            <w:vAlign w:val="top"/>
          </w:tcPr>
          <w:p w14:paraId="7CEAB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经营许可手续有关证明</w:t>
            </w:r>
          </w:p>
        </w:tc>
        <w:tc>
          <w:tcPr>
            <w:tcW w:w="4126" w:type="dxa"/>
            <w:noWrap w:val="0"/>
            <w:vAlign w:val="top"/>
          </w:tcPr>
          <w:p w14:paraId="67937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22DE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13" w:type="dxa"/>
            <w:vMerge w:val="continue"/>
            <w:noWrap w:val="0"/>
            <w:vAlign w:val="center"/>
          </w:tcPr>
          <w:p w14:paraId="7F5D33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5401" w:type="dxa"/>
            <w:gridSpan w:val="3"/>
            <w:noWrap w:val="0"/>
            <w:vAlign w:val="top"/>
          </w:tcPr>
          <w:p w14:paraId="2E8C9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供应商法定代表人身份证明</w:t>
            </w:r>
          </w:p>
        </w:tc>
        <w:tc>
          <w:tcPr>
            <w:tcW w:w="4126" w:type="dxa"/>
            <w:noWrap w:val="0"/>
            <w:vAlign w:val="top"/>
          </w:tcPr>
          <w:p w14:paraId="75AF6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格式详见附件2</w:t>
            </w:r>
          </w:p>
        </w:tc>
      </w:tr>
      <w:tr w14:paraId="7950E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13" w:type="dxa"/>
            <w:vMerge w:val="continue"/>
            <w:noWrap w:val="0"/>
            <w:vAlign w:val="center"/>
          </w:tcPr>
          <w:p w14:paraId="0EA75A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5401" w:type="dxa"/>
            <w:gridSpan w:val="3"/>
            <w:noWrap w:val="0"/>
            <w:vAlign w:val="top"/>
          </w:tcPr>
          <w:p w14:paraId="67655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单位授权委托书及经办人身份证复印件</w:t>
            </w:r>
          </w:p>
        </w:tc>
        <w:tc>
          <w:tcPr>
            <w:tcW w:w="4126" w:type="dxa"/>
            <w:noWrap w:val="0"/>
            <w:vAlign w:val="top"/>
          </w:tcPr>
          <w:p w14:paraId="65B42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格式详见附件3</w:t>
            </w:r>
          </w:p>
        </w:tc>
      </w:tr>
      <w:tr w14:paraId="5A0C4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18" w:type="dxa"/>
            <w:gridSpan w:val="2"/>
            <w:vMerge w:val="restart"/>
            <w:noWrap w:val="0"/>
            <w:vAlign w:val="center"/>
          </w:tcPr>
          <w:p w14:paraId="5C96F3D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  <w:p w14:paraId="2E534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副食类相关资格要求</w:t>
            </w:r>
          </w:p>
          <w:p w14:paraId="7D5E62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422" w:type="dxa"/>
            <w:vMerge w:val="restart"/>
            <w:noWrap w:val="0"/>
            <w:vAlign w:val="top"/>
          </w:tcPr>
          <w:p w14:paraId="38E26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厂家资质</w:t>
            </w:r>
          </w:p>
          <w:p w14:paraId="79FC6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资料</w:t>
            </w:r>
          </w:p>
        </w:tc>
        <w:tc>
          <w:tcPr>
            <w:tcW w:w="4974" w:type="dxa"/>
            <w:noWrap w:val="0"/>
            <w:vAlign w:val="top"/>
          </w:tcPr>
          <w:p w14:paraId="1C894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生产厂家提供：相应商品生产资质许可有关证明手续（如食品生产许可证、小作坊食品生产许可证等）</w:t>
            </w:r>
          </w:p>
        </w:tc>
        <w:tc>
          <w:tcPr>
            <w:tcW w:w="4126" w:type="dxa"/>
            <w:vMerge w:val="restart"/>
            <w:noWrap w:val="0"/>
            <w:vAlign w:val="top"/>
          </w:tcPr>
          <w:p w14:paraId="6D89F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7E0B4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1DA38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具有对应产品合格的第三方检验报告</w:t>
            </w:r>
          </w:p>
        </w:tc>
      </w:tr>
      <w:tr w14:paraId="71D27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618" w:type="dxa"/>
            <w:gridSpan w:val="2"/>
            <w:vMerge w:val="continue"/>
            <w:noWrap w:val="0"/>
            <w:vAlign w:val="center"/>
          </w:tcPr>
          <w:p w14:paraId="0B71F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" w:type="dxa"/>
            <w:vMerge w:val="continue"/>
            <w:noWrap w:val="0"/>
            <w:vAlign w:val="top"/>
          </w:tcPr>
          <w:p w14:paraId="08F6B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974" w:type="dxa"/>
            <w:noWrap w:val="0"/>
            <w:vAlign w:val="top"/>
          </w:tcPr>
          <w:p w14:paraId="0DCF9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非生产厂家提供：相应商品经营许可有关证明</w:t>
            </w:r>
          </w:p>
        </w:tc>
        <w:tc>
          <w:tcPr>
            <w:tcW w:w="4126" w:type="dxa"/>
            <w:vMerge w:val="continue"/>
            <w:noWrap w:val="0"/>
            <w:vAlign w:val="top"/>
          </w:tcPr>
          <w:p w14:paraId="62ADF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A110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618" w:type="dxa"/>
            <w:gridSpan w:val="2"/>
            <w:vMerge w:val="continue"/>
            <w:noWrap w:val="0"/>
            <w:vAlign w:val="center"/>
          </w:tcPr>
          <w:p w14:paraId="77AAC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96" w:type="dxa"/>
            <w:gridSpan w:val="2"/>
            <w:noWrap w:val="0"/>
            <w:vAlign w:val="top"/>
          </w:tcPr>
          <w:p w14:paraId="700C9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经营场地产权证明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场地租赁使用证明</w:t>
            </w:r>
          </w:p>
        </w:tc>
        <w:tc>
          <w:tcPr>
            <w:tcW w:w="4126" w:type="dxa"/>
            <w:noWrap w:val="0"/>
            <w:vAlign w:val="top"/>
          </w:tcPr>
          <w:p w14:paraId="1D893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1C57F0FB">
            <w:pPr>
              <w:keepNext w:val="0"/>
              <w:keepLines w:val="0"/>
              <w:pageBreakBefore w:val="0"/>
              <w:widowControl w:val="0"/>
              <w:tabs>
                <w:tab w:val="left" w:pos="11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D685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618" w:type="dxa"/>
            <w:gridSpan w:val="2"/>
            <w:vMerge w:val="continue"/>
            <w:noWrap w:val="0"/>
            <w:vAlign w:val="center"/>
          </w:tcPr>
          <w:p w14:paraId="51174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96" w:type="dxa"/>
            <w:gridSpan w:val="2"/>
            <w:noWrap w:val="0"/>
            <w:vAlign w:val="top"/>
          </w:tcPr>
          <w:p w14:paraId="5D5F7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场地配套设施设备证明</w:t>
            </w:r>
          </w:p>
        </w:tc>
        <w:tc>
          <w:tcPr>
            <w:tcW w:w="4126" w:type="dxa"/>
            <w:noWrap w:val="0"/>
            <w:vAlign w:val="top"/>
          </w:tcPr>
          <w:p w14:paraId="3D143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435E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18" w:type="dxa"/>
            <w:gridSpan w:val="2"/>
            <w:vMerge w:val="continue"/>
            <w:noWrap w:val="0"/>
            <w:vAlign w:val="center"/>
          </w:tcPr>
          <w:p w14:paraId="272A7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96" w:type="dxa"/>
            <w:gridSpan w:val="2"/>
            <w:noWrap w:val="0"/>
            <w:vAlign w:val="top"/>
          </w:tcPr>
          <w:p w14:paraId="0BDDC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配送车辆行驶证复印件、配送车辆正面照片及车辆使用证明</w:t>
            </w:r>
          </w:p>
        </w:tc>
        <w:tc>
          <w:tcPr>
            <w:tcW w:w="4126" w:type="dxa"/>
            <w:noWrap w:val="0"/>
            <w:vAlign w:val="top"/>
          </w:tcPr>
          <w:p w14:paraId="34F55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C721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618" w:type="dxa"/>
            <w:gridSpan w:val="2"/>
            <w:vMerge w:val="continue"/>
            <w:noWrap w:val="0"/>
            <w:vAlign w:val="center"/>
          </w:tcPr>
          <w:p w14:paraId="12D76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96" w:type="dxa"/>
            <w:gridSpan w:val="2"/>
            <w:noWrap w:val="0"/>
            <w:vAlign w:val="top"/>
          </w:tcPr>
          <w:p w14:paraId="2BE43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配送人员健康证复印件</w:t>
            </w:r>
          </w:p>
        </w:tc>
        <w:tc>
          <w:tcPr>
            <w:tcW w:w="4126" w:type="dxa"/>
            <w:noWrap w:val="0"/>
            <w:vAlign w:val="top"/>
          </w:tcPr>
          <w:p w14:paraId="588DE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3BFF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618" w:type="dxa"/>
            <w:gridSpan w:val="2"/>
            <w:vMerge w:val="continue"/>
            <w:noWrap w:val="0"/>
            <w:vAlign w:val="center"/>
          </w:tcPr>
          <w:p w14:paraId="21E62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96" w:type="dxa"/>
            <w:gridSpan w:val="2"/>
            <w:noWrap w:val="0"/>
            <w:vAlign w:val="top"/>
          </w:tcPr>
          <w:p w14:paraId="14EA2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食品安全责任险</w:t>
            </w:r>
          </w:p>
        </w:tc>
        <w:tc>
          <w:tcPr>
            <w:tcW w:w="4126" w:type="dxa"/>
            <w:noWrap w:val="0"/>
            <w:vAlign w:val="top"/>
          </w:tcPr>
          <w:p w14:paraId="16E2E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投保保额不低于5000万元</w:t>
            </w:r>
          </w:p>
        </w:tc>
      </w:tr>
      <w:tr w14:paraId="4E9C2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18" w:type="dxa"/>
            <w:gridSpan w:val="2"/>
            <w:vMerge w:val="restart"/>
            <w:noWrap w:val="0"/>
            <w:vAlign w:val="center"/>
          </w:tcPr>
          <w:p w14:paraId="7ED019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7C4A3C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其他</w:t>
            </w:r>
          </w:p>
        </w:tc>
        <w:tc>
          <w:tcPr>
            <w:tcW w:w="5396" w:type="dxa"/>
            <w:gridSpan w:val="2"/>
            <w:noWrap w:val="0"/>
            <w:vAlign w:val="top"/>
          </w:tcPr>
          <w:p w14:paraId="5D7FD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《食品配送应急预案》</w:t>
            </w:r>
          </w:p>
        </w:tc>
        <w:tc>
          <w:tcPr>
            <w:tcW w:w="4126" w:type="dxa"/>
            <w:noWrap w:val="0"/>
            <w:vAlign w:val="top"/>
          </w:tcPr>
          <w:p w14:paraId="6369B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4CE1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18" w:type="dxa"/>
            <w:gridSpan w:val="2"/>
            <w:vMerge w:val="continue"/>
            <w:noWrap w:val="0"/>
            <w:vAlign w:val="top"/>
          </w:tcPr>
          <w:p w14:paraId="2FC0A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96" w:type="dxa"/>
            <w:gridSpan w:val="2"/>
            <w:noWrap w:val="0"/>
            <w:vAlign w:val="top"/>
          </w:tcPr>
          <w:p w14:paraId="07B34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《食品安全应急预案》</w:t>
            </w:r>
          </w:p>
        </w:tc>
        <w:tc>
          <w:tcPr>
            <w:tcW w:w="4126" w:type="dxa"/>
            <w:noWrap w:val="0"/>
            <w:vAlign w:val="top"/>
          </w:tcPr>
          <w:p w14:paraId="3345E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1F2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18" w:type="dxa"/>
            <w:gridSpan w:val="2"/>
            <w:vMerge w:val="continue"/>
            <w:noWrap w:val="0"/>
            <w:vAlign w:val="top"/>
          </w:tcPr>
          <w:p w14:paraId="5B195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96" w:type="dxa"/>
            <w:gridSpan w:val="2"/>
            <w:noWrap w:val="0"/>
            <w:vAlign w:val="top"/>
          </w:tcPr>
          <w:p w14:paraId="19FB3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入库承诺函</w:t>
            </w:r>
          </w:p>
        </w:tc>
        <w:tc>
          <w:tcPr>
            <w:tcW w:w="4126" w:type="dxa"/>
            <w:noWrap w:val="0"/>
            <w:vAlign w:val="top"/>
          </w:tcPr>
          <w:p w14:paraId="036FD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格式详见附件8</w:t>
            </w:r>
          </w:p>
        </w:tc>
      </w:tr>
      <w:tr w14:paraId="2F887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18" w:type="dxa"/>
            <w:gridSpan w:val="2"/>
            <w:vMerge w:val="continue"/>
            <w:noWrap w:val="0"/>
            <w:vAlign w:val="top"/>
          </w:tcPr>
          <w:p w14:paraId="2ECF8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96" w:type="dxa"/>
            <w:gridSpan w:val="2"/>
            <w:noWrap w:val="0"/>
            <w:vAlign w:val="top"/>
          </w:tcPr>
          <w:p w14:paraId="3757B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供应商质量安全承诺书</w:t>
            </w:r>
          </w:p>
        </w:tc>
        <w:tc>
          <w:tcPr>
            <w:tcW w:w="4126" w:type="dxa"/>
            <w:noWrap w:val="0"/>
            <w:vAlign w:val="top"/>
          </w:tcPr>
          <w:p w14:paraId="4797F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格式详见附件9</w:t>
            </w:r>
          </w:p>
        </w:tc>
      </w:tr>
      <w:tr w14:paraId="4C165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618" w:type="dxa"/>
            <w:gridSpan w:val="2"/>
            <w:vMerge w:val="continue"/>
            <w:noWrap w:val="0"/>
            <w:vAlign w:val="top"/>
          </w:tcPr>
          <w:p w14:paraId="591B7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96" w:type="dxa"/>
            <w:gridSpan w:val="2"/>
            <w:noWrap w:val="0"/>
            <w:vAlign w:val="top"/>
          </w:tcPr>
          <w:p w14:paraId="3FAAF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供应商廉洁承诺书</w:t>
            </w:r>
          </w:p>
        </w:tc>
        <w:tc>
          <w:tcPr>
            <w:tcW w:w="4126" w:type="dxa"/>
            <w:noWrap w:val="0"/>
            <w:vAlign w:val="top"/>
          </w:tcPr>
          <w:p w14:paraId="1309D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格式详见附件10</w:t>
            </w:r>
          </w:p>
        </w:tc>
      </w:tr>
    </w:tbl>
    <w:p w14:paraId="04ACAA76">
      <w:pPr>
        <w:pStyle w:val="3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</w:p>
    <w:p w14:paraId="06C82B7D">
      <w:pPr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</w:p>
    <w:p w14:paraId="2ECA60B7">
      <w:pPr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</w:p>
    <w:p w14:paraId="7C4DE556">
      <w:pPr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</w:p>
    <w:tbl>
      <w:tblPr>
        <w:tblStyle w:val="8"/>
        <w:tblpPr w:leftFromText="180" w:rightFromText="180" w:vertAnchor="text" w:horzAnchor="page" w:tblpX="1122" w:tblpY="304"/>
        <w:tblOverlap w:val="never"/>
        <w:tblW w:w="10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5"/>
        <w:gridCol w:w="422"/>
        <w:gridCol w:w="5022"/>
        <w:gridCol w:w="4158"/>
      </w:tblGrid>
      <w:tr w14:paraId="0BF2D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10220" w:type="dxa"/>
            <w:gridSpan w:val="5"/>
            <w:noWrap w:val="0"/>
            <w:vAlign w:val="center"/>
          </w:tcPr>
          <w:p w14:paraId="19ABA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百货类供应商入库资料一览表</w:t>
            </w:r>
          </w:p>
        </w:tc>
      </w:tr>
      <w:tr w14:paraId="0CE77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062" w:type="dxa"/>
            <w:gridSpan w:val="4"/>
            <w:noWrap w:val="0"/>
            <w:vAlign w:val="top"/>
          </w:tcPr>
          <w:p w14:paraId="052DA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入库资料</w:t>
            </w:r>
          </w:p>
        </w:tc>
        <w:tc>
          <w:tcPr>
            <w:tcW w:w="4158" w:type="dxa"/>
            <w:noWrap w:val="0"/>
            <w:vAlign w:val="top"/>
          </w:tcPr>
          <w:p w14:paraId="5A258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66ED7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13" w:type="dxa"/>
            <w:vMerge w:val="restart"/>
            <w:noWrap w:val="0"/>
            <w:vAlign w:val="top"/>
          </w:tcPr>
          <w:p w14:paraId="158497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基本资质资料</w:t>
            </w:r>
          </w:p>
        </w:tc>
        <w:tc>
          <w:tcPr>
            <w:tcW w:w="5449" w:type="dxa"/>
            <w:gridSpan w:val="3"/>
            <w:noWrap w:val="0"/>
            <w:vAlign w:val="top"/>
          </w:tcPr>
          <w:p w14:paraId="73717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营业执照复印件</w:t>
            </w:r>
          </w:p>
        </w:tc>
        <w:tc>
          <w:tcPr>
            <w:tcW w:w="4158" w:type="dxa"/>
            <w:noWrap w:val="0"/>
            <w:vAlign w:val="top"/>
          </w:tcPr>
          <w:p w14:paraId="3C183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7235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13" w:type="dxa"/>
            <w:vMerge w:val="continue"/>
            <w:noWrap w:val="0"/>
            <w:vAlign w:val="top"/>
          </w:tcPr>
          <w:p w14:paraId="3A12A8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5449" w:type="dxa"/>
            <w:gridSpan w:val="3"/>
            <w:noWrap w:val="0"/>
            <w:vAlign w:val="top"/>
          </w:tcPr>
          <w:p w14:paraId="390BB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银行基本账户信息</w:t>
            </w:r>
          </w:p>
        </w:tc>
        <w:tc>
          <w:tcPr>
            <w:tcW w:w="4158" w:type="dxa"/>
            <w:noWrap w:val="0"/>
            <w:vAlign w:val="top"/>
          </w:tcPr>
          <w:p w14:paraId="798FA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C7DD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613" w:type="dxa"/>
            <w:vMerge w:val="continue"/>
            <w:noWrap w:val="0"/>
            <w:vAlign w:val="top"/>
          </w:tcPr>
          <w:p w14:paraId="1D6450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5449" w:type="dxa"/>
            <w:gridSpan w:val="3"/>
            <w:noWrap w:val="0"/>
            <w:vAlign w:val="top"/>
          </w:tcPr>
          <w:p w14:paraId="00D9B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经营许可手续有关证明</w:t>
            </w:r>
          </w:p>
        </w:tc>
        <w:tc>
          <w:tcPr>
            <w:tcW w:w="4158" w:type="dxa"/>
            <w:noWrap w:val="0"/>
            <w:vAlign w:val="top"/>
          </w:tcPr>
          <w:p w14:paraId="36487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3ECE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13" w:type="dxa"/>
            <w:vMerge w:val="continue"/>
            <w:noWrap w:val="0"/>
            <w:vAlign w:val="top"/>
          </w:tcPr>
          <w:p w14:paraId="798D52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5449" w:type="dxa"/>
            <w:gridSpan w:val="3"/>
            <w:noWrap w:val="0"/>
            <w:vAlign w:val="top"/>
          </w:tcPr>
          <w:p w14:paraId="28088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供应商法定代表人身份证明</w:t>
            </w:r>
          </w:p>
        </w:tc>
        <w:tc>
          <w:tcPr>
            <w:tcW w:w="4158" w:type="dxa"/>
            <w:noWrap w:val="0"/>
            <w:vAlign w:val="top"/>
          </w:tcPr>
          <w:p w14:paraId="5476E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格式详见附件2</w:t>
            </w:r>
          </w:p>
        </w:tc>
      </w:tr>
      <w:tr w14:paraId="08691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13" w:type="dxa"/>
            <w:vMerge w:val="continue"/>
            <w:noWrap w:val="0"/>
            <w:vAlign w:val="top"/>
          </w:tcPr>
          <w:p w14:paraId="66DD0D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5449" w:type="dxa"/>
            <w:gridSpan w:val="3"/>
            <w:noWrap w:val="0"/>
            <w:vAlign w:val="top"/>
          </w:tcPr>
          <w:p w14:paraId="38B1B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单位授权委托书及经办人身份证复印件</w:t>
            </w:r>
          </w:p>
        </w:tc>
        <w:tc>
          <w:tcPr>
            <w:tcW w:w="4158" w:type="dxa"/>
            <w:noWrap w:val="0"/>
            <w:vAlign w:val="top"/>
          </w:tcPr>
          <w:p w14:paraId="6BC3F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格式详见附件3</w:t>
            </w:r>
          </w:p>
        </w:tc>
      </w:tr>
      <w:tr w14:paraId="57DA0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18" w:type="dxa"/>
            <w:gridSpan w:val="2"/>
            <w:vMerge w:val="restart"/>
            <w:noWrap w:val="0"/>
            <w:vAlign w:val="top"/>
          </w:tcPr>
          <w:p w14:paraId="6B56A9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  <w:p w14:paraId="301729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百货类相关资格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要求</w:t>
            </w:r>
          </w:p>
          <w:p w14:paraId="03A6B4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422" w:type="dxa"/>
            <w:vMerge w:val="restart"/>
            <w:noWrap w:val="0"/>
            <w:vAlign w:val="center"/>
          </w:tcPr>
          <w:p w14:paraId="3C9D1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厂家资质</w:t>
            </w:r>
          </w:p>
          <w:p w14:paraId="7296B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资料</w:t>
            </w:r>
          </w:p>
        </w:tc>
        <w:tc>
          <w:tcPr>
            <w:tcW w:w="5022" w:type="dxa"/>
            <w:noWrap w:val="0"/>
            <w:vAlign w:val="top"/>
          </w:tcPr>
          <w:p w14:paraId="0D87E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生产厂家提供：相应商品生产资质许可有关证明手续</w:t>
            </w:r>
          </w:p>
        </w:tc>
        <w:tc>
          <w:tcPr>
            <w:tcW w:w="4158" w:type="dxa"/>
            <w:vMerge w:val="restart"/>
            <w:noWrap w:val="0"/>
            <w:vAlign w:val="top"/>
          </w:tcPr>
          <w:p w14:paraId="0331F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5F056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36E23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A7CB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618" w:type="dxa"/>
            <w:gridSpan w:val="2"/>
            <w:vMerge w:val="continue"/>
            <w:noWrap w:val="0"/>
            <w:vAlign w:val="top"/>
          </w:tcPr>
          <w:p w14:paraId="0D0C9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" w:type="dxa"/>
            <w:vMerge w:val="continue"/>
            <w:noWrap w:val="0"/>
            <w:vAlign w:val="top"/>
          </w:tcPr>
          <w:p w14:paraId="50042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022" w:type="dxa"/>
            <w:noWrap w:val="0"/>
            <w:vAlign w:val="top"/>
          </w:tcPr>
          <w:p w14:paraId="53381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非生产厂家提供：相应商品经营许可有关证明</w:t>
            </w:r>
          </w:p>
        </w:tc>
        <w:tc>
          <w:tcPr>
            <w:tcW w:w="4158" w:type="dxa"/>
            <w:vMerge w:val="continue"/>
            <w:noWrap w:val="0"/>
            <w:vAlign w:val="top"/>
          </w:tcPr>
          <w:p w14:paraId="6F963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A947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8" w:type="dxa"/>
            <w:gridSpan w:val="2"/>
            <w:vMerge w:val="continue"/>
            <w:noWrap w:val="0"/>
            <w:vAlign w:val="top"/>
          </w:tcPr>
          <w:p w14:paraId="36D9B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44" w:type="dxa"/>
            <w:gridSpan w:val="2"/>
            <w:noWrap w:val="0"/>
            <w:vAlign w:val="top"/>
          </w:tcPr>
          <w:p w14:paraId="26180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经营场地产权证明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场地租赁使用证明</w:t>
            </w:r>
          </w:p>
        </w:tc>
        <w:tc>
          <w:tcPr>
            <w:tcW w:w="4158" w:type="dxa"/>
            <w:noWrap w:val="0"/>
            <w:vAlign w:val="top"/>
          </w:tcPr>
          <w:p w14:paraId="302A7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1B24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618" w:type="dxa"/>
            <w:gridSpan w:val="2"/>
            <w:vMerge w:val="continue"/>
            <w:noWrap w:val="0"/>
            <w:vAlign w:val="top"/>
          </w:tcPr>
          <w:p w14:paraId="11F53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44" w:type="dxa"/>
            <w:gridSpan w:val="2"/>
            <w:noWrap w:val="0"/>
            <w:vAlign w:val="top"/>
          </w:tcPr>
          <w:p w14:paraId="4FD94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场地配套设施设备证明</w:t>
            </w:r>
          </w:p>
        </w:tc>
        <w:tc>
          <w:tcPr>
            <w:tcW w:w="4158" w:type="dxa"/>
            <w:noWrap w:val="0"/>
            <w:vAlign w:val="top"/>
          </w:tcPr>
          <w:p w14:paraId="354EB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11BF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618" w:type="dxa"/>
            <w:gridSpan w:val="2"/>
            <w:vMerge w:val="continue"/>
            <w:noWrap w:val="0"/>
            <w:vAlign w:val="top"/>
          </w:tcPr>
          <w:p w14:paraId="436FE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44" w:type="dxa"/>
            <w:gridSpan w:val="2"/>
            <w:noWrap w:val="0"/>
            <w:vAlign w:val="top"/>
          </w:tcPr>
          <w:p w14:paraId="1397E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配送车辆行驶证复印件、配送车辆正面照片及车辆使用证明</w:t>
            </w:r>
          </w:p>
        </w:tc>
        <w:tc>
          <w:tcPr>
            <w:tcW w:w="4158" w:type="dxa"/>
            <w:noWrap w:val="0"/>
            <w:vAlign w:val="top"/>
          </w:tcPr>
          <w:p w14:paraId="6CAD8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CDD7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18" w:type="dxa"/>
            <w:gridSpan w:val="2"/>
            <w:vMerge w:val="restart"/>
            <w:noWrap w:val="0"/>
            <w:vAlign w:val="top"/>
          </w:tcPr>
          <w:p w14:paraId="0A2235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3A38BB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0C3111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其他</w:t>
            </w:r>
          </w:p>
        </w:tc>
        <w:tc>
          <w:tcPr>
            <w:tcW w:w="5444" w:type="dxa"/>
            <w:gridSpan w:val="2"/>
            <w:noWrap w:val="0"/>
            <w:vAlign w:val="top"/>
          </w:tcPr>
          <w:p w14:paraId="64562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《商品保障应急预案》</w:t>
            </w:r>
          </w:p>
        </w:tc>
        <w:tc>
          <w:tcPr>
            <w:tcW w:w="4158" w:type="dxa"/>
            <w:noWrap w:val="0"/>
            <w:vAlign w:val="top"/>
          </w:tcPr>
          <w:p w14:paraId="5AC9E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2AD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18" w:type="dxa"/>
            <w:gridSpan w:val="2"/>
            <w:vMerge w:val="continue"/>
            <w:noWrap w:val="0"/>
            <w:vAlign w:val="top"/>
          </w:tcPr>
          <w:p w14:paraId="40A56A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44" w:type="dxa"/>
            <w:gridSpan w:val="2"/>
            <w:noWrap w:val="0"/>
            <w:vAlign w:val="top"/>
          </w:tcPr>
          <w:p w14:paraId="42CD1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rtl w:val="0"/>
                <w:lang w:val="zh-TW" w:eastAsia="zh-TW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rtl w:val="0"/>
                <w:lang w:val="zh-TW" w:eastAsia="zh-CN"/>
              </w:rPr>
              <w:t>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rtl w:val="0"/>
                <w:lang w:val="zh-TW" w:eastAsia="zh-TW"/>
              </w:rPr>
              <w:t>品安全应急预案》</w:t>
            </w:r>
          </w:p>
        </w:tc>
        <w:tc>
          <w:tcPr>
            <w:tcW w:w="4158" w:type="dxa"/>
            <w:noWrap w:val="0"/>
            <w:vAlign w:val="top"/>
          </w:tcPr>
          <w:p w14:paraId="500C3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5A4C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18" w:type="dxa"/>
            <w:gridSpan w:val="2"/>
            <w:vMerge w:val="continue"/>
            <w:noWrap w:val="0"/>
            <w:vAlign w:val="top"/>
          </w:tcPr>
          <w:p w14:paraId="2A99D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44" w:type="dxa"/>
            <w:gridSpan w:val="2"/>
            <w:noWrap w:val="0"/>
            <w:vAlign w:val="top"/>
          </w:tcPr>
          <w:p w14:paraId="10CB8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入库承诺函</w:t>
            </w:r>
          </w:p>
        </w:tc>
        <w:tc>
          <w:tcPr>
            <w:tcW w:w="4158" w:type="dxa"/>
            <w:noWrap w:val="0"/>
            <w:vAlign w:val="top"/>
          </w:tcPr>
          <w:p w14:paraId="78BA2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格式详见附件8</w:t>
            </w:r>
          </w:p>
        </w:tc>
      </w:tr>
      <w:tr w14:paraId="7DE9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18" w:type="dxa"/>
            <w:gridSpan w:val="2"/>
            <w:vMerge w:val="continue"/>
            <w:noWrap w:val="0"/>
            <w:vAlign w:val="top"/>
          </w:tcPr>
          <w:p w14:paraId="67BC4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44" w:type="dxa"/>
            <w:gridSpan w:val="2"/>
            <w:noWrap w:val="0"/>
            <w:vAlign w:val="top"/>
          </w:tcPr>
          <w:p w14:paraId="6CC43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供应商质量安全承诺书</w:t>
            </w:r>
          </w:p>
        </w:tc>
        <w:tc>
          <w:tcPr>
            <w:tcW w:w="4158" w:type="dxa"/>
            <w:noWrap w:val="0"/>
            <w:vAlign w:val="top"/>
          </w:tcPr>
          <w:p w14:paraId="78962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格式详见附件9</w:t>
            </w:r>
          </w:p>
        </w:tc>
      </w:tr>
      <w:tr w14:paraId="0F57E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618" w:type="dxa"/>
            <w:gridSpan w:val="2"/>
            <w:vMerge w:val="continue"/>
            <w:noWrap w:val="0"/>
            <w:vAlign w:val="top"/>
          </w:tcPr>
          <w:p w14:paraId="6A47E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44" w:type="dxa"/>
            <w:gridSpan w:val="2"/>
            <w:noWrap w:val="0"/>
            <w:vAlign w:val="top"/>
          </w:tcPr>
          <w:p w14:paraId="7F373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供应商廉洁承诺书</w:t>
            </w:r>
          </w:p>
        </w:tc>
        <w:tc>
          <w:tcPr>
            <w:tcW w:w="4158" w:type="dxa"/>
            <w:noWrap w:val="0"/>
            <w:vAlign w:val="top"/>
          </w:tcPr>
          <w:p w14:paraId="42947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格式详见附件10</w:t>
            </w:r>
          </w:p>
        </w:tc>
      </w:tr>
    </w:tbl>
    <w:p w14:paraId="5F1AA93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</w:p>
    <w:p w14:paraId="331EA8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</w:p>
    <w:p w14:paraId="3575A9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</w:p>
    <w:p w14:paraId="34976A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</w:p>
    <w:p w14:paraId="78DA55B1">
      <w:pPr>
        <w:pStyle w:val="3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</w:p>
    <w:sectPr>
      <w:footerReference r:id="rId3" w:type="default"/>
      <w:type w:val="continuous"/>
      <w:pgSz w:w="11900" w:h="16838"/>
      <w:pgMar w:top="1440" w:right="1134" w:bottom="1440" w:left="1134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EB7F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-542290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C6F76A8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42.7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OKnSgdUAAAAI&#10;AQAADwAAAGRycy9kb3ducmV2LnhtbE2PQU/DMAyF70j8h8hI3LZ0ZUxVaTqJiXJEYuXAMWtMW0ic&#10;Ksm68u8xJ7jZfk/P36v2i7NixhBHTwo26wwEUufNSL2Ct7ZZFSBi0mS09YQKvjHCvr6+qnRp/IVe&#10;cT6mXnAIxVIrGFKaSiljN6DTce0nJNY+fHA68Rp6aYK+cLizMs+ynXR6JP4w6AkPA3Zfx7NTcGja&#10;NswYg33H5+bu8+Vxi0+LUrc3m+wBRMIl/ZnhF5/RoWamkz+TicIq4CJJwaq434JgOS8Kvpx4yPId&#10;yLqS/wvUP1BLAwQUAAAACACHTuJAvXQbdjcCAABv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DFAdLMwwERKfenR&#10;Cu2+HfjsTXEGTWf6OfGWb2qUsmU+PDCHwUD5eDrhHkspDVKawaKkMu7Lv85jPPoFLyUNBi2nGu+K&#10;Evleo48ADKPhRmM/Gvqo7gwmF71BLZ2JCy7I0SydUZ/xnlYxB1xMc2TKaRjNu9APO94jF6tVF3S0&#10;rj5U/QVMoWVhq3eWxzRRKm9XxwBpO8WjQL0q6FTcYA67ng1vJg76n/su6vE/sfw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OKnSgdUAAAAIAQAADwAAAAAAAAABACAAAAAiAAAAZHJzL2Rvd25yZXYu&#10;eG1sUEsBAhQAFAAAAAgAh07iQL10G3Y3AgAAbwQAAA4AAAAAAAAAAQAgAAAAJ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6F76A8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4CAE9D"/>
    <w:multiLevelType w:val="singleLevel"/>
    <w:tmpl w:val="4B4CAE9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attachedTemplate r:id="rId1"/>
  <w:documentProtection w:enforcement="0"/>
  <w:defaultTabStop w:val="720"/>
  <w:hyphenationZone w:val="360"/>
  <w:displayHorizontalDrawingGridEvery w:val="1"/>
  <w:displayVerticalDrawingGridEvery w:val="1"/>
  <w:noPunctuationKerning w:val="1"/>
  <w:characterSpacingControl w:val="doNotCompress"/>
  <w:compat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N2VhOTA3ZDUyYzE3YWYxZmViNzhlNzUzOTE2MjUifQ=="/>
  </w:docVars>
  <w:rsids>
    <w:rsidRoot w:val="798234E9"/>
    <w:rsid w:val="00041E63"/>
    <w:rsid w:val="00050161"/>
    <w:rsid w:val="00092509"/>
    <w:rsid w:val="000C4612"/>
    <w:rsid w:val="00125861"/>
    <w:rsid w:val="00131E46"/>
    <w:rsid w:val="00213CF6"/>
    <w:rsid w:val="003550AC"/>
    <w:rsid w:val="003B643A"/>
    <w:rsid w:val="00414603"/>
    <w:rsid w:val="00426D60"/>
    <w:rsid w:val="004D508B"/>
    <w:rsid w:val="004E43BF"/>
    <w:rsid w:val="00527E1A"/>
    <w:rsid w:val="005334FC"/>
    <w:rsid w:val="005569EB"/>
    <w:rsid w:val="005B238C"/>
    <w:rsid w:val="005C6B61"/>
    <w:rsid w:val="0061218D"/>
    <w:rsid w:val="0089189B"/>
    <w:rsid w:val="008B1B6A"/>
    <w:rsid w:val="009D554E"/>
    <w:rsid w:val="00A431AC"/>
    <w:rsid w:val="00AA3A17"/>
    <w:rsid w:val="00B36066"/>
    <w:rsid w:val="00C31DB4"/>
    <w:rsid w:val="00C80754"/>
    <w:rsid w:val="00C94756"/>
    <w:rsid w:val="00D00C58"/>
    <w:rsid w:val="00E0770D"/>
    <w:rsid w:val="00E30FAC"/>
    <w:rsid w:val="00E47216"/>
    <w:rsid w:val="00E7407D"/>
    <w:rsid w:val="00E84814"/>
    <w:rsid w:val="00F907CF"/>
    <w:rsid w:val="01000152"/>
    <w:rsid w:val="01011432"/>
    <w:rsid w:val="010158F6"/>
    <w:rsid w:val="010169CC"/>
    <w:rsid w:val="010A6538"/>
    <w:rsid w:val="010F3B4F"/>
    <w:rsid w:val="01113D6B"/>
    <w:rsid w:val="01361BBA"/>
    <w:rsid w:val="013E61E2"/>
    <w:rsid w:val="015275B6"/>
    <w:rsid w:val="01540DDB"/>
    <w:rsid w:val="01565C22"/>
    <w:rsid w:val="015754F6"/>
    <w:rsid w:val="01655E65"/>
    <w:rsid w:val="018067FB"/>
    <w:rsid w:val="01845684"/>
    <w:rsid w:val="018E379D"/>
    <w:rsid w:val="018E53BB"/>
    <w:rsid w:val="019C3329"/>
    <w:rsid w:val="019D73AC"/>
    <w:rsid w:val="01AF0E8E"/>
    <w:rsid w:val="01B14C06"/>
    <w:rsid w:val="01B63240"/>
    <w:rsid w:val="01C7267B"/>
    <w:rsid w:val="01DD3C4D"/>
    <w:rsid w:val="01EE5E5A"/>
    <w:rsid w:val="0209479C"/>
    <w:rsid w:val="021202E6"/>
    <w:rsid w:val="023C4E17"/>
    <w:rsid w:val="024D19C4"/>
    <w:rsid w:val="02750329"/>
    <w:rsid w:val="028D7421"/>
    <w:rsid w:val="028E17BC"/>
    <w:rsid w:val="028E4F47"/>
    <w:rsid w:val="029E79FB"/>
    <w:rsid w:val="02A12ECC"/>
    <w:rsid w:val="02C1356F"/>
    <w:rsid w:val="02C31FF4"/>
    <w:rsid w:val="02C92423"/>
    <w:rsid w:val="02CB4A82"/>
    <w:rsid w:val="02CD412B"/>
    <w:rsid w:val="02EE3C38"/>
    <w:rsid w:val="02FA03B3"/>
    <w:rsid w:val="02FC0103"/>
    <w:rsid w:val="03061542"/>
    <w:rsid w:val="03080C5D"/>
    <w:rsid w:val="030E386F"/>
    <w:rsid w:val="03351867"/>
    <w:rsid w:val="03383C97"/>
    <w:rsid w:val="03467E32"/>
    <w:rsid w:val="035B79A0"/>
    <w:rsid w:val="035D5F5C"/>
    <w:rsid w:val="036A1510"/>
    <w:rsid w:val="0371157F"/>
    <w:rsid w:val="03716D43"/>
    <w:rsid w:val="037D56E7"/>
    <w:rsid w:val="037D61DE"/>
    <w:rsid w:val="038A570F"/>
    <w:rsid w:val="038C0E81"/>
    <w:rsid w:val="038E01E3"/>
    <w:rsid w:val="039371DC"/>
    <w:rsid w:val="03990D3C"/>
    <w:rsid w:val="039E740C"/>
    <w:rsid w:val="03A67584"/>
    <w:rsid w:val="03AA5DB1"/>
    <w:rsid w:val="03B72EC1"/>
    <w:rsid w:val="03CF75C5"/>
    <w:rsid w:val="03D8291E"/>
    <w:rsid w:val="03E10BA9"/>
    <w:rsid w:val="03E70DB3"/>
    <w:rsid w:val="03F2639E"/>
    <w:rsid w:val="03F52369"/>
    <w:rsid w:val="03F57F35"/>
    <w:rsid w:val="03FD4132"/>
    <w:rsid w:val="040225C1"/>
    <w:rsid w:val="04185410"/>
    <w:rsid w:val="043553B6"/>
    <w:rsid w:val="04391817"/>
    <w:rsid w:val="043C7866"/>
    <w:rsid w:val="043E70F5"/>
    <w:rsid w:val="04463D2B"/>
    <w:rsid w:val="04553F6E"/>
    <w:rsid w:val="04673CA2"/>
    <w:rsid w:val="047C599F"/>
    <w:rsid w:val="048336DF"/>
    <w:rsid w:val="04A260B2"/>
    <w:rsid w:val="04A3129C"/>
    <w:rsid w:val="04A7703E"/>
    <w:rsid w:val="04AE1645"/>
    <w:rsid w:val="04BA0275"/>
    <w:rsid w:val="04BD7173"/>
    <w:rsid w:val="04C0726D"/>
    <w:rsid w:val="04C80BE4"/>
    <w:rsid w:val="04DC0CC3"/>
    <w:rsid w:val="04DE374A"/>
    <w:rsid w:val="04E76A6D"/>
    <w:rsid w:val="04F76DD4"/>
    <w:rsid w:val="051D2C14"/>
    <w:rsid w:val="051E6A56"/>
    <w:rsid w:val="05283FE9"/>
    <w:rsid w:val="05290F57"/>
    <w:rsid w:val="052B1173"/>
    <w:rsid w:val="053274A1"/>
    <w:rsid w:val="054602CB"/>
    <w:rsid w:val="0548762F"/>
    <w:rsid w:val="05597A8E"/>
    <w:rsid w:val="055D58F8"/>
    <w:rsid w:val="05665D07"/>
    <w:rsid w:val="05922FA0"/>
    <w:rsid w:val="05962606"/>
    <w:rsid w:val="05B05BA5"/>
    <w:rsid w:val="05B922DB"/>
    <w:rsid w:val="05D620A0"/>
    <w:rsid w:val="05E40359"/>
    <w:rsid w:val="06054715"/>
    <w:rsid w:val="060F01B4"/>
    <w:rsid w:val="0614473F"/>
    <w:rsid w:val="061A5F76"/>
    <w:rsid w:val="06232132"/>
    <w:rsid w:val="0624126C"/>
    <w:rsid w:val="06287461"/>
    <w:rsid w:val="06304425"/>
    <w:rsid w:val="064F2C3F"/>
    <w:rsid w:val="06655EF0"/>
    <w:rsid w:val="066761DB"/>
    <w:rsid w:val="066E53A7"/>
    <w:rsid w:val="06744B24"/>
    <w:rsid w:val="068E5516"/>
    <w:rsid w:val="06B07B82"/>
    <w:rsid w:val="06B317A1"/>
    <w:rsid w:val="06B56F46"/>
    <w:rsid w:val="06BF1359"/>
    <w:rsid w:val="06C741CF"/>
    <w:rsid w:val="06D154B1"/>
    <w:rsid w:val="06D934E4"/>
    <w:rsid w:val="06E42A44"/>
    <w:rsid w:val="06E45A7E"/>
    <w:rsid w:val="06E94E42"/>
    <w:rsid w:val="06EB7E79"/>
    <w:rsid w:val="06FA0DFD"/>
    <w:rsid w:val="06FA58B5"/>
    <w:rsid w:val="07061550"/>
    <w:rsid w:val="070D7F1A"/>
    <w:rsid w:val="07153E89"/>
    <w:rsid w:val="071669D6"/>
    <w:rsid w:val="071874D5"/>
    <w:rsid w:val="071A4FFB"/>
    <w:rsid w:val="07230354"/>
    <w:rsid w:val="07283BBC"/>
    <w:rsid w:val="072C2FAA"/>
    <w:rsid w:val="07350087"/>
    <w:rsid w:val="073B0868"/>
    <w:rsid w:val="07416A2C"/>
    <w:rsid w:val="075449B1"/>
    <w:rsid w:val="07585B24"/>
    <w:rsid w:val="07612C2A"/>
    <w:rsid w:val="076C2142"/>
    <w:rsid w:val="0777300A"/>
    <w:rsid w:val="078723F4"/>
    <w:rsid w:val="07A860A7"/>
    <w:rsid w:val="07AA2823"/>
    <w:rsid w:val="07AC5BA5"/>
    <w:rsid w:val="07BC4DD3"/>
    <w:rsid w:val="07BF5211"/>
    <w:rsid w:val="07C83E1B"/>
    <w:rsid w:val="07CB777B"/>
    <w:rsid w:val="07CD00C5"/>
    <w:rsid w:val="07DF471E"/>
    <w:rsid w:val="07E12CBD"/>
    <w:rsid w:val="07EF46DA"/>
    <w:rsid w:val="07F51AEB"/>
    <w:rsid w:val="07F96AAF"/>
    <w:rsid w:val="080C2B15"/>
    <w:rsid w:val="081B102B"/>
    <w:rsid w:val="0825634E"/>
    <w:rsid w:val="082A4C62"/>
    <w:rsid w:val="082D4FDC"/>
    <w:rsid w:val="082D6FB0"/>
    <w:rsid w:val="082E70F3"/>
    <w:rsid w:val="083245C7"/>
    <w:rsid w:val="083347B4"/>
    <w:rsid w:val="084037EA"/>
    <w:rsid w:val="0846765B"/>
    <w:rsid w:val="084F6F27"/>
    <w:rsid w:val="084F76CC"/>
    <w:rsid w:val="0859516E"/>
    <w:rsid w:val="085B1D6F"/>
    <w:rsid w:val="085B58CB"/>
    <w:rsid w:val="08605D76"/>
    <w:rsid w:val="08757E62"/>
    <w:rsid w:val="08760957"/>
    <w:rsid w:val="087A654B"/>
    <w:rsid w:val="089332B7"/>
    <w:rsid w:val="089B0BBC"/>
    <w:rsid w:val="08B103F5"/>
    <w:rsid w:val="08B55488"/>
    <w:rsid w:val="08C61576"/>
    <w:rsid w:val="08CB17C6"/>
    <w:rsid w:val="08CE0793"/>
    <w:rsid w:val="08D833C0"/>
    <w:rsid w:val="08DA7138"/>
    <w:rsid w:val="08E12275"/>
    <w:rsid w:val="08E43B13"/>
    <w:rsid w:val="08E86159"/>
    <w:rsid w:val="08E95E09"/>
    <w:rsid w:val="090457BB"/>
    <w:rsid w:val="090E608F"/>
    <w:rsid w:val="090F79F0"/>
    <w:rsid w:val="091A7535"/>
    <w:rsid w:val="091E570D"/>
    <w:rsid w:val="09267C87"/>
    <w:rsid w:val="09276A74"/>
    <w:rsid w:val="09354B8F"/>
    <w:rsid w:val="09453417"/>
    <w:rsid w:val="094822F4"/>
    <w:rsid w:val="09556B95"/>
    <w:rsid w:val="095D5B3E"/>
    <w:rsid w:val="096609CC"/>
    <w:rsid w:val="097A6996"/>
    <w:rsid w:val="09A82D92"/>
    <w:rsid w:val="09AE2276"/>
    <w:rsid w:val="09B058BA"/>
    <w:rsid w:val="09B3041A"/>
    <w:rsid w:val="09BA5190"/>
    <w:rsid w:val="09D7531B"/>
    <w:rsid w:val="09DC2A3C"/>
    <w:rsid w:val="09E842DF"/>
    <w:rsid w:val="09F2070D"/>
    <w:rsid w:val="09FC4E8C"/>
    <w:rsid w:val="0A0345F4"/>
    <w:rsid w:val="0A104CF8"/>
    <w:rsid w:val="0A206DCD"/>
    <w:rsid w:val="0A225CB5"/>
    <w:rsid w:val="0A360A98"/>
    <w:rsid w:val="0A377A8F"/>
    <w:rsid w:val="0A3F1F5A"/>
    <w:rsid w:val="0A590531"/>
    <w:rsid w:val="0A6319DD"/>
    <w:rsid w:val="0A66650B"/>
    <w:rsid w:val="0A772542"/>
    <w:rsid w:val="0A825391"/>
    <w:rsid w:val="0A9450C5"/>
    <w:rsid w:val="0A9B46A5"/>
    <w:rsid w:val="0AA442E9"/>
    <w:rsid w:val="0AAC603C"/>
    <w:rsid w:val="0AB12DC0"/>
    <w:rsid w:val="0AB539B9"/>
    <w:rsid w:val="0ABC5BC4"/>
    <w:rsid w:val="0AC41270"/>
    <w:rsid w:val="0ACA0AAA"/>
    <w:rsid w:val="0ACB4229"/>
    <w:rsid w:val="0ACC0D02"/>
    <w:rsid w:val="0ACD2B45"/>
    <w:rsid w:val="0AD22421"/>
    <w:rsid w:val="0ADD6A6C"/>
    <w:rsid w:val="0ADF3032"/>
    <w:rsid w:val="0AE0655C"/>
    <w:rsid w:val="0AE379CD"/>
    <w:rsid w:val="0AEB3965"/>
    <w:rsid w:val="0AF02C43"/>
    <w:rsid w:val="0AF94046"/>
    <w:rsid w:val="0AFB5144"/>
    <w:rsid w:val="0AFB723F"/>
    <w:rsid w:val="0B03094C"/>
    <w:rsid w:val="0B1D198E"/>
    <w:rsid w:val="0B1D330C"/>
    <w:rsid w:val="0B330D82"/>
    <w:rsid w:val="0B36617C"/>
    <w:rsid w:val="0B3D39AE"/>
    <w:rsid w:val="0B420FC5"/>
    <w:rsid w:val="0B464611"/>
    <w:rsid w:val="0B674587"/>
    <w:rsid w:val="0B7F5D75"/>
    <w:rsid w:val="0B84338B"/>
    <w:rsid w:val="0B894C35"/>
    <w:rsid w:val="0B9171B9"/>
    <w:rsid w:val="0B9510F4"/>
    <w:rsid w:val="0B9C3BE2"/>
    <w:rsid w:val="0BA23811"/>
    <w:rsid w:val="0BA8707A"/>
    <w:rsid w:val="0BAD401F"/>
    <w:rsid w:val="0BB53545"/>
    <w:rsid w:val="0BB84DE3"/>
    <w:rsid w:val="0BC35C62"/>
    <w:rsid w:val="0BC8771C"/>
    <w:rsid w:val="0BD46E8E"/>
    <w:rsid w:val="0BD936D7"/>
    <w:rsid w:val="0BDF0098"/>
    <w:rsid w:val="0BE34556"/>
    <w:rsid w:val="0BED7B82"/>
    <w:rsid w:val="0BFA11A4"/>
    <w:rsid w:val="0C030754"/>
    <w:rsid w:val="0C182FEF"/>
    <w:rsid w:val="0C191887"/>
    <w:rsid w:val="0C234952"/>
    <w:rsid w:val="0C262473"/>
    <w:rsid w:val="0C444873"/>
    <w:rsid w:val="0C4F3999"/>
    <w:rsid w:val="0C596987"/>
    <w:rsid w:val="0C5C35DE"/>
    <w:rsid w:val="0C6D2071"/>
    <w:rsid w:val="0C7156BE"/>
    <w:rsid w:val="0C803B53"/>
    <w:rsid w:val="0C83320A"/>
    <w:rsid w:val="0C851852"/>
    <w:rsid w:val="0C874EE1"/>
    <w:rsid w:val="0C8D626F"/>
    <w:rsid w:val="0C945850"/>
    <w:rsid w:val="0C9605A0"/>
    <w:rsid w:val="0CA904A4"/>
    <w:rsid w:val="0CAC4948"/>
    <w:rsid w:val="0CBA3508"/>
    <w:rsid w:val="0CBD6881"/>
    <w:rsid w:val="0CC1050A"/>
    <w:rsid w:val="0CC25F19"/>
    <w:rsid w:val="0CD67C16"/>
    <w:rsid w:val="0CD914B5"/>
    <w:rsid w:val="0CEE44B1"/>
    <w:rsid w:val="0CEE4F60"/>
    <w:rsid w:val="0CFD16F3"/>
    <w:rsid w:val="0D1D3A97"/>
    <w:rsid w:val="0D2766C4"/>
    <w:rsid w:val="0D286CBF"/>
    <w:rsid w:val="0D2C2E5F"/>
    <w:rsid w:val="0D325F91"/>
    <w:rsid w:val="0D3A63F7"/>
    <w:rsid w:val="0D43280F"/>
    <w:rsid w:val="0D437156"/>
    <w:rsid w:val="0D4D600A"/>
    <w:rsid w:val="0D5374B9"/>
    <w:rsid w:val="0D5C45C0"/>
    <w:rsid w:val="0D5F19BA"/>
    <w:rsid w:val="0D6276FC"/>
    <w:rsid w:val="0D682F64"/>
    <w:rsid w:val="0D731909"/>
    <w:rsid w:val="0D7A090A"/>
    <w:rsid w:val="0D7A5491"/>
    <w:rsid w:val="0D8510FF"/>
    <w:rsid w:val="0D85585F"/>
    <w:rsid w:val="0D8B27AF"/>
    <w:rsid w:val="0D915059"/>
    <w:rsid w:val="0D98311E"/>
    <w:rsid w:val="0D9A0C44"/>
    <w:rsid w:val="0DAD2307"/>
    <w:rsid w:val="0DB75B33"/>
    <w:rsid w:val="0DC2008A"/>
    <w:rsid w:val="0DC42165"/>
    <w:rsid w:val="0DC83A03"/>
    <w:rsid w:val="0DE70834"/>
    <w:rsid w:val="0DE77E71"/>
    <w:rsid w:val="0DEB0761"/>
    <w:rsid w:val="0DEE186B"/>
    <w:rsid w:val="0DF10F7F"/>
    <w:rsid w:val="0DF1161F"/>
    <w:rsid w:val="0DF2038A"/>
    <w:rsid w:val="0DF812FC"/>
    <w:rsid w:val="0DFE6B6C"/>
    <w:rsid w:val="0E2774A7"/>
    <w:rsid w:val="0E37330F"/>
    <w:rsid w:val="0E3821B1"/>
    <w:rsid w:val="0E3A5F83"/>
    <w:rsid w:val="0E45220C"/>
    <w:rsid w:val="0E464205"/>
    <w:rsid w:val="0E4D5CB6"/>
    <w:rsid w:val="0E556F6B"/>
    <w:rsid w:val="0E6C0832"/>
    <w:rsid w:val="0E792F4F"/>
    <w:rsid w:val="0E7B2823"/>
    <w:rsid w:val="0E7E40C2"/>
    <w:rsid w:val="0E804F97"/>
    <w:rsid w:val="0E811E04"/>
    <w:rsid w:val="0E835B7C"/>
    <w:rsid w:val="0E950445"/>
    <w:rsid w:val="0E9D6C3E"/>
    <w:rsid w:val="0EA63619"/>
    <w:rsid w:val="0EC71F0D"/>
    <w:rsid w:val="0ECE2A8A"/>
    <w:rsid w:val="0EDF39F1"/>
    <w:rsid w:val="0EE8005A"/>
    <w:rsid w:val="0EEA3E05"/>
    <w:rsid w:val="0EF40828"/>
    <w:rsid w:val="0EFE5203"/>
    <w:rsid w:val="0F032819"/>
    <w:rsid w:val="0F074B77"/>
    <w:rsid w:val="0F0767AD"/>
    <w:rsid w:val="0F0F58B8"/>
    <w:rsid w:val="0F277D6F"/>
    <w:rsid w:val="0F3A26DF"/>
    <w:rsid w:val="0F3F7E9C"/>
    <w:rsid w:val="0F466576"/>
    <w:rsid w:val="0F476BAA"/>
    <w:rsid w:val="0F5045ED"/>
    <w:rsid w:val="0F553978"/>
    <w:rsid w:val="0F5A4B2F"/>
    <w:rsid w:val="0F5D0BE7"/>
    <w:rsid w:val="0F5E3785"/>
    <w:rsid w:val="0F694D72"/>
    <w:rsid w:val="0F6A2898"/>
    <w:rsid w:val="0F72127A"/>
    <w:rsid w:val="0F7C2CF7"/>
    <w:rsid w:val="0F81030D"/>
    <w:rsid w:val="0F8751F8"/>
    <w:rsid w:val="0F8B67FE"/>
    <w:rsid w:val="0F9B0CA3"/>
    <w:rsid w:val="0FA23A8F"/>
    <w:rsid w:val="0FA37386"/>
    <w:rsid w:val="0FA91612"/>
    <w:rsid w:val="0FAB0EE6"/>
    <w:rsid w:val="0FB2629C"/>
    <w:rsid w:val="0FB73D2F"/>
    <w:rsid w:val="0FD146C5"/>
    <w:rsid w:val="0FD418D3"/>
    <w:rsid w:val="0FF860F6"/>
    <w:rsid w:val="10134CDE"/>
    <w:rsid w:val="10174381"/>
    <w:rsid w:val="102D5D9F"/>
    <w:rsid w:val="1033097F"/>
    <w:rsid w:val="10741C20"/>
    <w:rsid w:val="107D739E"/>
    <w:rsid w:val="10881228"/>
    <w:rsid w:val="10883C22"/>
    <w:rsid w:val="1090632E"/>
    <w:rsid w:val="109C6E08"/>
    <w:rsid w:val="10A36062"/>
    <w:rsid w:val="10A94D50"/>
    <w:rsid w:val="10B4026F"/>
    <w:rsid w:val="10CA1840"/>
    <w:rsid w:val="10E54D3B"/>
    <w:rsid w:val="10E85BA5"/>
    <w:rsid w:val="10F22B45"/>
    <w:rsid w:val="10F34A34"/>
    <w:rsid w:val="10F62635"/>
    <w:rsid w:val="11072A94"/>
    <w:rsid w:val="1119099E"/>
    <w:rsid w:val="11333546"/>
    <w:rsid w:val="113C7C7E"/>
    <w:rsid w:val="113D3C68"/>
    <w:rsid w:val="113D6C89"/>
    <w:rsid w:val="113E5D8A"/>
    <w:rsid w:val="113F1B04"/>
    <w:rsid w:val="11494E5B"/>
    <w:rsid w:val="114A0BD3"/>
    <w:rsid w:val="114D677E"/>
    <w:rsid w:val="11537A88"/>
    <w:rsid w:val="115B4B8E"/>
    <w:rsid w:val="11635BF0"/>
    <w:rsid w:val="11734767"/>
    <w:rsid w:val="117A1FBD"/>
    <w:rsid w:val="11867E5D"/>
    <w:rsid w:val="11936FD1"/>
    <w:rsid w:val="119D0D03"/>
    <w:rsid w:val="119D5A3B"/>
    <w:rsid w:val="11A11CCF"/>
    <w:rsid w:val="11BF511D"/>
    <w:rsid w:val="11DC615E"/>
    <w:rsid w:val="11E0435D"/>
    <w:rsid w:val="11F46E20"/>
    <w:rsid w:val="121511E1"/>
    <w:rsid w:val="12152F8F"/>
    <w:rsid w:val="121865CA"/>
    <w:rsid w:val="121D3BF2"/>
    <w:rsid w:val="121D74BC"/>
    <w:rsid w:val="121F23F8"/>
    <w:rsid w:val="121F2ECD"/>
    <w:rsid w:val="12370E52"/>
    <w:rsid w:val="123878EF"/>
    <w:rsid w:val="123C7A17"/>
    <w:rsid w:val="124E5235"/>
    <w:rsid w:val="124F64A1"/>
    <w:rsid w:val="12502219"/>
    <w:rsid w:val="125E4936"/>
    <w:rsid w:val="126348AB"/>
    <w:rsid w:val="12635AA8"/>
    <w:rsid w:val="126D4B79"/>
    <w:rsid w:val="126D6927"/>
    <w:rsid w:val="127B4D28"/>
    <w:rsid w:val="12A14256"/>
    <w:rsid w:val="12A606A8"/>
    <w:rsid w:val="12AD1E91"/>
    <w:rsid w:val="12D43D6B"/>
    <w:rsid w:val="12E56E05"/>
    <w:rsid w:val="12F15A54"/>
    <w:rsid w:val="13073902"/>
    <w:rsid w:val="1308124D"/>
    <w:rsid w:val="130A686C"/>
    <w:rsid w:val="132078C1"/>
    <w:rsid w:val="13223BB5"/>
    <w:rsid w:val="13224518"/>
    <w:rsid w:val="13445FC0"/>
    <w:rsid w:val="13477178"/>
    <w:rsid w:val="13566748"/>
    <w:rsid w:val="1360023A"/>
    <w:rsid w:val="136E155F"/>
    <w:rsid w:val="137361BF"/>
    <w:rsid w:val="13743CE5"/>
    <w:rsid w:val="13871C6A"/>
    <w:rsid w:val="13925204"/>
    <w:rsid w:val="13A40A8D"/>
    <w:rsid w:val="13A4281C"/>
    <w:rsid w:val="13B34392"/>
    <w:rsid w:val="13B660AC"/>
    <w:rsid w:val="13CC3B21"/>
    <w:rsid w:val="13D34EB0"/>
    <w:rsid w:val="13EA56DA"/>
    <w:rsid w:val="13F47CF3"/>
    <w:rsid w:val="13F75F72"/>
    <w:rsid w:val="140E413A"/>
    <w:rsid w:val="14164D9C"/>
    <w:rsid w:val="141B23B3"/>
    <w:rsid w:val="141C0B09"/>
    <w:rsid w:val="14211DF0"/>
    <w:rsid w:val="142E63EB"/>
    <w:rsid w:val="143771ED"/>
    <w:rsid w:val="14496F20"/>
    <w:rsid w:val="1457163D"/>
    <w:rsid w:val="1457181F"/>
    <w:rsid w:val="14575AE1"/>
    <w:rsid w:val="145A737F"/>
    <w:rsid w:val="14641FAC"/>
    <w:rsid w:val="14777F31"/>
    <w:rsid w:val="14881D2A"/>
    <w:rsid w:val="148A7C64"/>
    <w:rsid w:val="14A32AD4"/>
    <w:rsid w:val="14A46180"/>
    <w:rsid w:val="14B42384"/>
    <w:rsid w:val="14C45584"/>
    <w:rsid w:val="14DC5FE6"/>
    <w:rsid w:val="14E05AD6"/>
    <w:rsid w:val="14E2796D"/>
    <w:rsid w:val="14E629BA"/>
    <w:rsid w:val="14F234B5"/>
    <w:rsid w:val="14F40CBE"/>
    <w:rsid w:val="15080C4C"/>
    <w:rsid w:val="150A74A2"/>
    <w:rsid w:val="15121A08"/>
    <w:rsid w:val="151C63E2"/>
    <w:rsid w:val="15267261"/>
    <w:rsid w:val="15323E58"/>
    <w:rsid w:val="15440392"/>
    <w:rsid w:val="15451DDD"/>
    <w:rsid w:val="15453B8B"/>
    <w:rsid w:val="154716B1"/>
    <w:rsid w:val="15597637"/>
    <w:rsid w:val="155D5AD3"/>
    <w:rsid w:val="156F6E5A"/>
    <w:rsid w:val="157004A4"/>
    <w:rsid w:val="15761F97"/>
    <w:rsid w:val="15793835"/>
    <w:rsid w:val="15802E15"/>
    <w:rsid w:val="1581501D"/>
    <w:rsid w:val="1594066F"/>
    <w:rsid w:val="15A81B23"/>
    <w:rsid w:val="15AE34DE"/>
    <w:rsid w:val="15BB5BFB"/>
    <w:rsid w:val="15C947BC"/>
    <w:rsid w:val="15D32F45"/>
    <w:rsid w:val="15D45246"/>
    <w:rsid w:val="15F15AC1"/>
    <w:rsid w:val="16003D72"/>
    <w:rsid w:val="16004EE4"/>
    <w:rsid w:val="16005D04"/>
    <w:rsid w:val="16016036"/>
    <w:rsid w:val="16041350"/>
    <w:rsid w:val="160C6457"/>
    <w:rsid w:val="160D07D9"/>
    <w:rsid w:val="16104199"/>
    <w:rsid w:val="16156EF3"/>
    <w:rsid w:val="16372BE5"/>
    <w:rsid w:val="163836F0"/>
    <w:rsid w:val="163C4F8E"/>
    <w:rsid w:val="164C6302"/>
    <w:rsid w:val="166A47AE"/>
    <w:rsid w:val="16794C6F"/>
    <w:rsid w:val="16930C0B"/>
    <w:rsid w:val="169326D4"/>
    <w:rsid w:val="16940327"/>
    <w:rsid w:val="16A62408"/>
    <w:rsid w:val="16B27132"/>
    <w:rsid w:val="16B9038D"/>
    <w:rsid w:val="16B965DF"/>
    <w:rsid w:val="16BA45D9"/>
    <w:rsid w:val="16BD154C"/>
    <w:rsid w:val="16C2632B"/>
    <w:rsid w:val="16C62AAA"/>
    <w:rsid w:val="16D03928"/>
    <w:rsid w:val="16D17208"/>
    <w:rsid w:val="16D207AB"/>
    <w:rsid w:val="16D9327C"/>
    <w:rsid w:val="16E6314C"/>
    <w:rsid w:val="16F77107"/>
    <w:rsid w:val="1708004B"/>
    <w:rsid w:val="171359C3"/>
    <w:rsid w:val="17151105"/>
    <w:rsid w:val="171A599A"/>
    <w:rsid w:val="171C4DC0"/>
    <w:rsid w:val="17233C4D"/>
    <w:rsid w:val="172C56B1"/>
    <w:rsid w:val="174A36DB"/>
    <w:rsid w:val="174D4F79"/>
    <w:rsid w:val="1751208B"/>
    <w:rsid w:val="17554FFC"/>
    <w:rsid w:val="17563E2E"/>
    <w:rsid w:val="1758154F"/>
    <w:rsid w:val="17596BCA"/>
    <w:rsid w:val="175A05F0"/>
    <w:rsid w:val="175B58E8"/>
    <w:rsid w:val="17604CAC"/>
    <w:rsid w:val="17614581"/>
    <w:rsid w:val="17712A16"/>
    <w:rsid w:val="17737BAC"/>
    <w:rsid w:val="17942BA8"/>
    <w:rsid w:val="17984446"/>
    <w:rsid w:val="179C0E11"/>
    <w:rsid w:val="179C304A"/>
    <w:rsid w:val="17A10558"/>
    <w:rsid w:val="17B42A76"/>
    <w:rsid w:val="17B812E8"/>
    <w:rsid w:val="17BE7C25"/>
    <w:rsid w:val="17C1633B"/>
    <w:rsid w:val="17CC2342"/>
    <w:rsid w:val="17D42FA4"/>
    <w:rsid w:val="17D82DBE"/>
    <w:rsid w:val="17DD7339"/>
    <w:rsid w:val="17EA620B"/>
    <w:rsid w:val="17F13B56"/>
    <w:rsid w:val="17F51899"/>
    <w:rsid w:val="180970F2"/>
    <w:rsid w:val="180C3D39"/>
    <w:rsid w:val="18167A61"/>
    <w:rsid w:val="18185587"/>
    <w:rsid w:val="181F70EC"/>
    <w:rsid w:val="18240A54"/>
    <w:rsid w:val="18325562"/>
    <w:rsid w:val="18392BB5"/>
    <w:rsid w:val="183E743B"/>
    <w:rsid w:val="18495740"/>
    <w:rsid w:val="184A152A"/>
    <w:rsid w:val="184A3267"/>
    <w:rsid w:val="18550589"/>
    <w:rsid w:val="185A3E83"/>
    <w:rsid w:val="186A4292"/>
    <w:rsid w:val="186D1037"/>
    <w:rsid w:val="187824D1"/>
    <w:rsid w:val="188A7B2C"/>
    <w:rsid w:val="18910E95"/>
    <w:rsid w:val="18A8170F"/>
    <w:rsid w:val="18A92683"/>
    <w:rsid w:val="18C80D5B"/>
    <w:rsid w:val="18CD0120"/>
    <w:rsid w:val="18CF47B9"/>
    <w:rsid w:val="18DD40DB"/>
    <w:rsid w:val="18E37D3D"/>
    <w:rsid w:val="19081158"/>
    <w:rsid w:val="190E2907"/>
    <w:rsid w:val="19295F4A"/>
    <w:rsid w:val="192D0BBE"/>
    <w:rsid w:val="19393A07"/>
    <w:rsid w:val="193F08F1"/>
    <w:rsid w:val="19445F08"/>
    <w:rsid w:val="19461C80"/>
    <w:rsid w:val="194B373A"/>
    <w:rsid w:val="194F6D87"/>
    <w:rsid w:val="195E1682"/>
    <w:rsid w:val="196417C0"/>
    <w:rsid w:val="197467ED"/>
    <w:rsid w:val="19767ADA"/>
    <w:rsid w:val="19791B2C"/>
    <w:rsid w:val="198371FD"/>
    <w:rsid w:val="19877C60"/>
    <w:rsid w:val="19892AFC"/>
    <w:rsid w:val="198D7614"/>
    <w:rsid w:val="199B47EC"/>
    <w:rsid w:val="19A23353"/>
    <w:rsid w:val="19A60971"/>
    <w:rsid w:val="19B17A41"/>
    <w:rsid w:val="19BC1F42"/>
    <w:rsid w:val="19BE215E"/>
    <w:rsid w:val="19C92A3C"/>
    <w:rsid w:val="19D12DD6"/>
    <w:rsid w:val="19E3527E"/>
    <w:rsid w:val="19E35721"/>
    <w:rsid w:val="19E41BC5"/>
    <w:rsid w:val="19F0046F"/>
    <w:rsid w:val="1A163D48"/>
    <w:rsid w:val="1A177326"/>
    <w:rsid w:val="1A1A74B5"/>
    <w:rsid w:val="1A1D0C33"/>
    <w:rsid w:val="1A2F0966"/>
    <w:rsid w:val="1A3C2CF5"/>
    <w:rsid w:val="1A424B3D"/>
    <w:rsid w:val="1A4C2448"/>
    <w:rsid w:val="1A5A1E87"/>
    <w:rsid w:val="1A6525DA"/>
    <w:rsid w:val="1A702325"/>
    <w:rsid w:val="1A766595"/>
    <w:rsid w:val="1A7A42D7"/>
    <w:rsid w:val="1A815666"/>
    <w:rsid w:val="1A8E1B30"/>
    <w:rsid w:val="1A98650B"/>
    <w:rsid w:val="1A9C4C7E"/>
    <w:rsid w:val="1A9C79E4"/>
    <w:rsid w:val="1AA03612"/>
    <w:rsid w:val="1AAE5D2F"/>
    <w:rsid w:val="1AB10C09"/>
    <w:rsid w:val="1AB175CD"/>
    <w:rsid w:val="1ABC1257"/>
    <w:rsid w:val="1AD339E7"/>
    <w:rsid w:val="1AD35795"/>
    <w:rsid w:val="1AD5171B"/>
    <w:rsid w:val="1AD5775F"/>
    <w:rsid w:val="1AE25BC8"/>
    <w:rsid w:val="1AF939FF"/>
    <w:rsid w:val="1AFA71C6"/>
    <w:rsid w:val="1B0919D7"/>
    <w:rsid w:val="1B0E13DF"/>
    <w:rsid w:val="1B173C32"/>
    <w:rsid w:val="1B18764C"/>
    <w:rsid w:val="1B291859"/>
    <w:rsid w:val="1B496E6A"/>
    <w:rsid w:val="1B72604B"/>
    <w:rsid w:val="1B7A3E63"/>
    <w:rsid w:val="1B950DC1"/>
    <w:rsid w:val="1B99253B"/>
    <w:rsid w:val="1B9F2530"/>
    <w:rsid w:val="1BAF1D5E"/>
    <w:rsid w:val="1BB84FB5"/>
    <w:rsid w:val="1BBB3032"/>
    <w:rsid w:val="1BD6378F"/>
    <w:rsid w:val="1BEB37B0"/>
    <w:rsid w:val="1C163971"/>
    <w:rsid w:val="1C1A25A1"/>
    <w:rsid w:val="1C1B73F4"/>
    <w:rsid w:val="1C1C24C7"/>
    <w:rsid w:val="1C2269D4"/>
    <w:rsid w:val="1C232B1A"/>
    <w:rsid w:val="1C2501B7"/>
    <w:rsid w:val="1C2749FD"/>
    <w:rsid w:val="1C2A5E97"/>
    <w:rsid w:val="1C2B1BAD"/>
    <w:rsid w:val="1C31256F"/>
    <w:rsid w:val="1C32204E"/>
    <w:rsid w:val="1C426DEE"/>
    <w:rsid w:val="1C4A7CD9"/>
    <w:rsid w:val="1C617F84"/>
    <w:rsid w:val="1C623275"/>
    <w:rsid w:val="1C6F7740"/>
    <w:rsid w:val="1C76287C"/>
    <w:rsid w:val="1C7865F4"/>
    <w:rsid w:val="1C797247"/>
    <w:rsid w:val="1C880C11"/>
    <w:rsid w:val="1C8F393E"/>
    <w:rsid w:val="1C953CEB"/>
    <w:rsid w:val="1C986C96"/>
    <w:rsid w:val="1C9B3089"/>
    <w:rsid w:val="1CA04A60"/>
    <w:rsid w:val="1CA257E3"/>
    <w:rsid w:val="1CA55F37"/>
    <w:rsid w:val="1CBF2475"/>
    <w:rsid w:val="1CC42856"/>
    <w:rsid w:val="1CC86028"/>
    <w:rsid w:val="1CCC4B92"/>
    <w:rsid w:val="1CD64E2A"/>
    <w:rsid w:val="1CDA72AF"/>
    <w:rsid w:val="1CE968F4"/>
    <w:rsid w:val="1CED1AC3"/>
    <w:rsid w:val="1CF00880"/>
    <w:rsid w:val="1D0B04BC"/>
    <w:rsid w:val="1D0B7468"/>
    <w:rsid w:val="1D145967"/>
    <w:rsid w:val="1D19208C"/>
    <w:rsid w:val="1D323C47"/>
    <w:rsid w:val="1D3764AF"/>
    <w:rsid w:val="1D3F6D7D"/>
    <w:rsid w:val="1D426CE2"/>
    <w:rsid w:val="1D43734A"/>
    <w:rsid w:val="1D4A4435"/>
    <w:rsid w:val="1D4A4964"/>
    <w:rsid w:val="1D507571"/>
    <w:rsid w:val="1D540E0F"/>
    <w:rsid w:val="1D64247C"/>
    <w:rsid w:val="1D6C254B"/>
    <w:rsid w:val="1D7C713F"/>
    <w:rsid w:val="1D9236E6"/>
    <w:rsid w:val="1DA014FC"/>
    <w:rsid w:val="1DB4365C"/>
    <w:rsid w:val="1DB67996"/>
    <w:rsid w:val="1DCA10D2"/>
    <w:rsid w:val="1DCD0BC2"/>
    <w:rsid w:val="1DD22EE6"/>
    <w:rsid w:val="1DD3118C"/>
    <w:rsid w:val="1DD351C5"/>
    <w:rsid w:val="1DD52B24"/>
    <w:rsid w:val="1DD77A96"/>
    <w:rsid w:val="1DDF3CEC"/>
    <w:rsid w:val="1DEA4577"/>
    <w:rsid w:val="1DF61EC7"/>
    <w:rsid w:val="1DFE6FCD"/>
    <w:rsid w:val="1E195BB5"/>
    <w:rsid w:val="1E1B192D"/>
    <w:rsid w:val="1E206F43"/>
    <w:rsid w:val="1E262080"/>
    <w:rsid w:val="1E2A0DDE"/>
    <w:rsid w:val="1E2E058C"/>
    <w:rsid w:val="1E380731"/>
    <w:rsid w:val="1E381EC5"/>
    <w:rsid w:val="1E403C4C"/>
    <w:rsid w:val="1E502E93"/>
    <w:rsid w:val="1E52579F"/>
    <w:rsid w:val="1E5F3B8E"/>
    <w:rsid w:val="1E651FF8"/>
    <w:rsid w:val="1E7E3C6A"/>
    <w:rsid w:val="1E845724"/>
    <w:rsid w:val="1E8D2B9B"/>
    <w:rsid w:val="1E9D5CA3"/>
    <w:rsid w:val="1E9E1050"/>
    <w:rsid w:val="1E9F1152"/>
    <w:rsid w:val="1EA062D6"/>
    <w:rsid w:val="1EAC388F"/>
    <w:rsid w:val="1EC81C5B"/>
    <w:rsid w:val="1ECB077B"/>
    <w:rsid w:val="1EDB10BC"/>
    <w:rsid w:val="1EE15232"/>
    <w:rsid w:val="1EEB1EAF"/>
    <w:rsid w:val="1EF5217E"/>
    <w:rsid w:val="1EF54BEB"/>
    <w:rsid w:val="1EF83A1C"/>
    <w:rsid w:val="1EFB2B1A"/>
    <w:rsid w:val="1F0028D1"/>
    <w:rsid w:val="1F010B23"/>
    <w:rsid w:val="1F095C2A"/>
    <w:rsid w:val="1F0C571A"/>
    <w:rsid w:val="1F152820"/>
    <w:rsid w:val="1F1F544D"/>
    <w:rsid w:val="1F4F1BB6"/>
    <w:rsid w:val="1F771FD6"/>
    <w:rsid w:val="1F802760"/>
    <w:rsid w:val="1F8779AC"/>
    <w:rsid w:val="1F8A286C"/>
    <w:rsid w:val="1F901B55"/>
    <w:rsid w:val="1FA45952"/>
    <w:rsid w:val="1FB363CA"/>
    <w:rsid w:val="1FCB063E"/>
    <w:rsid w:val="1FCC4FDE"/>
    <w:rsid w:val="1FD11A8A"/>
    <w:rsid w:val="1FE12702"/>
    <w:rsid w:val="1FE83A91"/>
    <w:rsid w:val="1FEC4E88"/>
    <w:rsid w:val="1FED351D"/>
    <w:rsid w:val="1FF95C9E"/>
    <w:rsid w:val="1FFB1A16"/>
    <w:rsid w:val="20032CFE"/>
    <w:rsid w:val="200F7270"/>
    <w:rsid w:val="201400DE"/>
    <w:rsid w:val="2016409F"/>
    <w:rsid w:val="201A79C2"/>
    <w:rsid w:val="202076CF"/>
    <w:rsid w:val="20294D09"/>
    <w:rsid w:val="203C098B"/>
    <w:rsid w:val="204038CD"/>
    <w:rsid w:val="205654E9"/>
    <w:rsid w:val="205729C5"/>
    <w:rsid w:val="20607ACB"/>
    <w:rsid w:val="206550E2"/>
    <w:rsid w:val="2079293B"/>
    <w:rsid w:val="208A3968"/>
    <w:rsid w:val="208F67A0"/>
    <w:rsid w:val="209746FE"/>
    <w:rsid w:val="2099122F"/>
    <w:rsid w:val="209D2ACD"/>
    <w:rsid w:val="209E2DAA"/>
    <w:rsid w:val="20A12467"/>
    <w:rsid w:val="20B10327"/>
    <w:rsid w:val="20B322F1"/>
    <w:rsid w:val="20BD4225"/>
    <w:rsid w:val="20C275CE"/>
    <w:rsid w:val="20CE78D7"/>
    <w:rsid w:val="20D234E6"/>
    <w:rsid w:val="20D44B69"/>
    <w:rsid w:val="20E424AA"/>
    <w:rsid w:val="20E96173"/>
    <w:rsid w:val="20E97AC1"/>
    <w:rsid w:val="20EA4285"/>
    <w:rsid w:val="20EB1A8B"/>
    <w:rsid w:val="20F57A1C"/>
    <w:rsid w:val="20FC3C98"/>
    <w:rsid w:val="21024BAD"/>
    <w:rsid w:val="2126769F"/>
    <w:rsid w:val="21290155"/>
    <w:rsid w:val="212B632B"/>
    <w:rsid w:val="213464EE"/>
    <w:rsid w:val="2136082C"/>
    <w:rsid w:val="213F1DD6"/>
    <w:rsid w:val="21486EDD"/>
    <w:rsid w:val="21556F04"/>
    <w:rsid w:val="21582E98"/>
    <w:rsid w:val="215B63C6"/>
    <w:rsid w:val="215F5FD5"/>
    <w:rsid w:val="21611D4D"/>
    <w:rsid w:val="218040B5"/>
    <w:rsid w:val="218D141D"/>
    <w:rsid w:val="21903D21"/>
    <w:rsid w:val="219043E0"/>
    <w:rsid w:val="21922DF8"/>
    <w:rsid w:val="21A1296E"/>
    <w:rsid w:val="21AC1386"/>
    <w:rsid w:val="21AF31EF"/>
    <w:rsid w:val="21B603C0"/>
    <w:rsid w:val="21B856E5"/>
    <w:rsid w:val="21BE719F"/>
    <w:rsid w:val="21C1459A"/>
    <w:rsid w:val="21D06A21"/>
    <w:rsid w:val="21DC7625"/>
    <w:rsid w:val="21E035E5"/>
    <w:rsid w:val="21E32046"/>
    <w:rsid w:val="21E739EF"/>
    <w:rsid w:val="21FE03AF"/>
    <w:rsid w:val="22253AC1"/>
    <w:rsid w:val="2241392C"/>
    <w:rsid w:val="224637C2"/>
    <w:rsid w:val="225673D8"/>
    <w:rsid w:val="22603DB2"/>
    <w:rsid w:val="226C09A9"/>
    <w:rsid w:val="227801E0"/>
    <w:rsid w:val="22821F7B"/>
    <w:rsid w:val="228556F2"/>
    <w:rsid w:val="229323DA"/>
    <w:rsid w:val="22A46395"/>
    <w:rsid w:val="22A57EE6"/>
    <w:rsid w:val="22A6772F"/>
    <w:rsid w:val="22AA7723"/>
    <w:rsid w:val="22BA3662"/>
    <w:rsid w:val="22BB723B"/>
    <w:rsid w:val="22C906A3"/>
    <w:rsid w:val="22D8603F"/>
    <w:rsid w:val="22DF73CD"/>
    <w:rsid w:val="22E5250A"/>
    <w:rsid w:val="22E744D4"/>
    <w:rsid w:val="22EA5105"/>
    <w:rsid w:val="22EE13BE"/>
    <w:rsid w:val="22F310A2"/>
    <w:rsid w:val="22F97D63"/>
    <w:rsid w:val="23104268"/>
    <w:rsid w:val="23253E95"/>
    <w:rsid w:val="232748D0"/>
    <w:rsid w:val="233D1B3B"/>
    <w:rsid w:val="23486DBA"/>
    <w:rsid w:val="234F1F97"/>
    <w:rsid w:val="23533917"/>
    <w:rsid w:val="235A4CA6"/>
    <w:rsid w:val="23635644"/>
    <w:rsid w:val="236A792E"/>
    <w:rsid w:val="23700025"/>
    <w:rsid w:val="23706277"/>
    <w:rsid w:val="23711FEF"/>
    <w:rsid w:val="237D2742"/>
    <w:rsid w:val="238E494F"/>
    <w:rsid w:val="23912769"/>
    <w:rsid w:val="23A45F21"/>
    <w:rsid w:val="23A95D9B"/>
    <w:rsid w:val="23C245F9"/>
    <w:rsid w:val="23C860B3"/>
    <w:rsid w:val="23DF164F"/>
    <w:rsid w:val="24107A5A"/>
    <w:rsid w:val="241E5F71"/>
    <w:rsid w:val="242136F5"/>
    <w:rsid w:val="243510D4"/>
    <w:rsid w:val="2443398C"/>
    <w:rsid w:val="244849F1"/>
    <w:rsid w:val="244B2840"/>
    <w:rsid w:val="244E65A6"/>
    <w:rsid w:val="2452597D"/>
    <w:rsid w:val="24575689"/>
    <w:rsid w:val="246F4781"/>
    <w:rsid w:val="2472601F"/>
    <w:rsid w:val="24820D21"/>
    <w:rsid w:val="24822706"/>
    <w:rsid w:val="2483647E"/>
    <w:rsid w:val="24886A45"/>
    <w:rsid w:val="248B32E5"/>
    <w:rsid w:val="24A3442A"/>
    <w:rsid w:val="24AE1DE6"/>
    <w:rsid w:val="24B65F0C"/>
    <w:rsid w:val="24C0322E"/>
    <w:rsid w:val="24D14BBF"/>
    <w:rsid w:val="24D720E8"/>
    <w:rsid w:val="24DB0068"/>
    <w:rsid w:val="24E35414"/>
    <w:rsid w:val="24E94533"/>
    <w:rsid w:val="2501253F"/>
    <w:rsid w:val="251026CF"/>
    <w:rsid w:val="25175F27"/>
    <w:rsid w:val="252235A1"/>
    <w:rsid w:val="25382DC5"/>
    <w:rsid w:val="2549573A"/>
    <w:rsid w:val="254E43DE"/>
    <w:rsid w:val="2556149D"/>
    <w:rsid w:val="255E0351"/>
    <w:rsid w:val="25780CA3"/>
    <w:rsid w:val="25787665"/>
    <w:rsid w:val="257D4C7B"/>
    <w:rsid w:val="25904E02"/>
    <w:rsid w:val="25A466AC"/>
    <w:rsid w:val="25A92765"/>
    <w:rsid w:val="25B138BA"/>
    <w:rsid w:val="25C31A20"/>
    <w:rsid w:val="25CF41A9"/>
    <w:rsid w:val="25D16D75"/>
    <w:rsid w:val="25D52D09"/>
    <w:rsid w:val="25E1345C"/>
    <w:rsid w:val="25E24CFE"/>
    <w:rsid w:val="25E51044"/>
    <w:rsid w:val="25EB6089"/>
    <w:rsid w:val="25EB7762"/>
    <w:rsid w:val="25FC084F"/>
    <w:rsid w:val="260B672B"/>
    <w:rsid w:val="261C1FE8"/>
    <w:rsid w:val="262275D1"/>
    <w:rsid w:val="26347509"/>
    <w:rsid w:val="26393298"/>
    <w:rsid w:val="263E08AF"/>
    <w:rsid w:val="26467763"/>
    <w:rsid w:val="264F4111"/>
    <w:rsid w:val="265E2D0D"/>
    <w:rsid w:val="26630315"/>
    <w:rsid w:val="26634311"/>
    <w:rsid w:val="266D769A"/>
    <w:rsid w:val="267E6EFD"/>
    <w:rsid w:val="26926F21"/>
    <w:rsid w:val="26A76454"/>
    <w:rsid w:val="26AB5818"/>
    <w:rsid w:val="26B11081"/>
    <w:rsid w:val="26BB5A5B"/>
    <w:rsid w:val="26C32B62"/>
    <w:rsid w:val="26C37006"/>
    <w:rsid w:val="26D1483F"/>
    <w:rsid w:val="26D3676E"/>
    <w:rsid w:val="26E1123A"/>
    <w:rsid w:val="26ED0DC9"/>
    <w:rsid w:val="26EF65C8"/>
    <w:rsid w:val="26FD30EC"/>
    <w:rsid w:val="27005B64"/>
    <w:rsid w:val="27020878"/>
    <w:rsid w:val="270513CC"/>
    <w:rsid w:val="27106A02"/>
    <w:rsid w:val="271635D9"/>
    <w:rsid w:val="2729330D"/>
    <w:rsid w:val="272B3BFA"/>
    <w:rsid w:val="273D0B66"/>
    <w:rsid w:val="274A5031"/>
    <w:rsid w:val="274A6DDF"/>
    <w:rsid w:val="27532799"/>
    <w:rsid w:val="27624C01"/>
    <w:rsid w:val="276F6846"/>
    <w:rsid w:val="27822A1D"/>
    <w:rsid w:val="27835D3C"/>
    <w:rsid w:val="279D1605"/>
    <w:rsid w:val="27AE55C0"/>
    <w:rsid w:val="27AF30E6"/>
    <w:rsid w:val="27B506FD"/>
    <w:rsid w:val="27BC5F2F"/>
    <w:rsid w:val="27C36B2E"/>
    <w:rsid w:val="27C80D0B"/>
    <w:rsid w:val="27CF1AAE"/>
    <w:rsid w:val="27DB51F2"/>
    <w:rsid w:val="27E17743"/>
    <w:rsid w:val="27EE675B"/>
    <w:rsid w:val="27F435A8"/>
    <w:rsid w:val="27F60E2C"/>
    <w:rsid w:val="280600C8"/>
    <w:rsid w:val="281318C7"/>
    <w:rsid w:val="28327F9F"/>
    <w:rsid w:val="284D7976"/>
    <w:rsid w:val="2852419D"/>
    <w:rsid w:val="286162EF"/>
    <w:rsid w:val="286A2E60"/>
    <w:rsid w:val="28711559"/>
    <w:rsid w:val="287607EB"/>
    <w:rsid w:val="28840B80"/>
    <w:rsid w:val="288527C5"/>
    <w:rsid w:val="2890052F"/>
    <w:rsid w:val="28A6098D"/>
    <w:rsid w:val="28AF7842"/>
    <w:rsid w:val="28BA7F95"/>
    <w:rsid w:val="28D41056"/>
    <w:rsid w:val="28EA1907"/>
    <w:rsid w:val="28EF7C3E"/>
    <w:rsid w:val="28F10206"/>
    <w:rsid w:val="28F25980"/>
    <w:rsid w:val="292C1FC2"/>
    <w:rsid w:val="29397110"/>
    <w:rsid w:val="294A4A35"/>
    <w:rsid w:val="295E2786"/>
    <w:rsid w:val="296822B1"/>
    <w:rsid w:val="296F7C11"/>
    <w:rsid w:val="297445E7"/>
    <w:rsid w:val="29760E46"/>
    <w:rsid w:val="297D16EE"/>
    <w:rsid w:val="29814E4A"/>
    <w:rsid w:val="29842A7C"/>
    <w:rsid w:val="298962E5"/>
    <w:rsid w:val="29A0362E"/>
    <w:rsid w:val="29BA0FB5"/>
    <w:rsid w:val="29C8652C"/>
    <w:rsid w:val="29CC533E"/>
    <w:rsid w:val="29E17ECF"/>
    <w:rsid w:val="2A02302A"/>
    <w:rsid w:val="2A1060BE"/>
    <w:rsid w:val="2A1A518F"/>
    <w:rsid w:val="2A1D2FA8"/>
    <w:rsid w:val="2A20276B"/>
    <w:rsid w:val="2A314286"/>
    <w:rsid w:val="2A3F4BF5"/>
    <w:rsid w:val="2A4E6A10"/>
    <w:rsid w:val="2A561B27"/>
    <w:rsid w:val="2A585CB7"/>
    <w:rsid w:val="2A73489F"/>
    <w:rsid w:val="2A7B272E"/>
    <w:rsid w:val="2A7C751C"/>
    <w:rsid w:val="2A833B69"/>
    <w:rsid w:val="2A8940C2"/>
    <w:rsid w:val="2A950CB9"/>
    <w:rsid w:val="2AA44A58"/>
    <w:rsid w:val="2AA669D3"/>
    <w:rsid w:val="2AB0164F"/>
    <w:rsid w:val="2AB54EB7"/>
    <w:rsid w:val="2ACF5F79"/>
    <w:rsid w:val="2AD01CF1"/>
    <w:rsid w:val="2ADB2A24"/>
    <w:rsid w:val="2B0705B1"/>
    <w:rsid w:val="2B0A5203"/>
    <w:rsid w:val="2B0D6AA1"/>
    <w:rsid w:val="2B2C33CC"/>
    <w:rsid w:val="2B320BB3"/>
    <w:rsid w:val="2B326508"/>
    <w:rsid w:val="2B3571E1"/>
    <w:rsid w:val="2B57151A"/>
    <w:rsid w:val="2B595843"/>
    <w:rsid w:val="2B597F39"/>
    <w:rsid w:val="2B5B15BB"/>
    <w:rsid w:val="2B5E10AB"/>
    <w:rsid w:val="2B617A8A"/>
    <w:rsid w:val="2B7803BF"/>
    <w:rsid w:val="2B7E34FB"/>
    <w:rsid w:val="2B8C7782"/>
    <w:rsid w:val="2B8D373E"/>
    <w:rsid w:val="2B9845BD"/>
    <w:rsid w:val="2BA47406"/>
    <w:rsid w:val="2BAE2033"/>
    <w:rsid w:val="2BB351B8"/>
    <w:rsid w:val="2BB92785"/>
    <w:rsid w:val="2BBE1B4A"/>
    <w:rsid w:val="2BCA04EF"/>
    <w:rsid w:val="2BCA4992"/>
    <w:rsid w:val="2BD66E93"/>
    <w:rsid w:val="2BE95FB2"/>
    <w:rsid w:val="2BEF61A7"/>
    <w:rsid w:val="2BF10171"/>
    <w:rsid w:val="2BF33EE9"/>
    <w:rsid w:val="2BFC0486"/>
    <w:rsid w:val="2BFF288E"/>
    <w:rsid w:val="2C01390B"/>
    <w:rsid w:val="2C131E96"/>
    <w:rsid w:val="2C296585"/>
    <w:rsid w:val="2C3167C0"/>
    <w:rsid w:val="2C366E72"/>
    <w:rsid w:val="2C3F0EDD"/>
    <w:rsid w:val="2C520C10"/>
    <w:rsid w:val="2C567FD4"/>
    <w:rsid w:val="2C5801F0"/>
    <w:rsid w:val="2C5B4EA4"/>
    <w:rsid w:val="2C6862AA"/>
    <w:rsid w:val="2C7072E8"/>
    <w:rsid w:val="2C734E47"/>
    <w:rsid w:val="2C7A5105"/>
    <w:rsid w:val="2C7E4871"/>
    <w:rsid w:val="2C862524"/>
    <w:rsid w:val="2C950AFD"/>
    <w:rsid w:val="2C9F2F48"/>
    <w:rsid w:val="2CA12159"/>
    <w:rsid w:val="2CA52399"/>
    <w:rsid w:val="2CB25CAD"/>
    <w:rsid w:val="2CB27900"/>
    <w:rsid w:val="2CC31B0E"/>
    <w:rsid w:val="2CC369C6"/>
    <w:rsid w:val="2CC42AF7"/>
    <w:rsid w:val="2CC63DB3"/>
    <w:rsid w:val="2CC973D5"/>
    <w:rsid w:val="2CD51841"/>
    <w:rsid w:val="2CD535EF"/>
    <w:rsid w:val="2CD77367"/>
    <w:rsid w:val="2CDC1669"/>
    <w:rsid w:val="2CF9552F"/>
    <w:rsid w:val="2CF972DD"/>
    <w:rsid w:val="2D0933FF"/>
    <w:rsid w:val="2D1E6D44"/>
    <w:rsid w:val="2D2D15D4"/>
    <w:rsid w:val="2D3B78F6"/>
    <w:rsid w:val="2D4B3B6D"/>
    <w:rsid w:val="2D5678DF"/>
    <w:rsid w:val="2D6230D5"/>
    <w:rsid w:val="2D635F72"/>
    <w:rsid w:val="2D6B7AAF"/>
    <w:rsid w:val="2D720E3E"/>
    <w:rsid w:val="2D76092E"/>
    <w:rsid w:val="2D7626DC"/>
    <w:rsid w:val="2D7B7CF2"/>
    <w:rsid w:val="2D8172D3"/>
    <w:rsid w:val="2D8A5F3B"/>
    <w:rsid w:val="2D9507D3"/>
    <w:rsid w:val="2DA40669"/>
    <w:rsid w:val="2DA96CA2"/>
    <w:rsid w:val="2DAC25A2"/>
    <w:rsid w:val="2DAF5C3A"/>
    <w:rsid w:val="2DB068A4"/>
    <w:rsid w:val="2DB815CA"/>
    <w:rsid w:val="2DB87403"/>
    <w:rsid w:val="2DC4786F"/>
    <w:rsid w:val="2DC93154"/>
    <w:rsid w:val="2DD35D80"/>
    <w:rsid w:val="2DFD4E27"/>
    <w:rsid w:val="2E0903CA"/>
    <w:rsid w:val="2E1A575D"/>
    <w:rsid w:val="2E222864"/>
    <w:rsid w:val="2E3A7080"/>
    <w:rsid w:val="2E535759"/>
    <w:rsid w:val="2E56250D"/>
    <w:rsid w:val="2E5B1E5B"/>
    <w:rsid w:val="2E5B7B24"/>
    <w:rsid w:val="2E5C55A3"/>
    <w:rsid w:val="2E625356"/>
    <w:rsid w:val="2E693FEF"/>
    <w:rsid w:val="2E6B217D"/>
    <w:rsid w:val="2E795B10"/>
    <w:rsid w:val="2E7C50F9"/>
    <w:rsid w:val="2E8C4181"/>
    <w:rsid w:val="2E9A4AF0"/>
    <w:rsid w:val="2E9C2616"/>
    <w:rsid w:val="2EA25753"/>
    <w:rsid w:val="2EAA4B21"/>
    <w:rsid w:val="2EAC0972"/>
    <w:rsid w:val="2EB45BB2"/>
    <w:rsid w:val="2EB743C1"/>
    <w:rsid w:val="2EBE06C3"/>
    <w:rsid w:val="2EC25066"/>
    <w:rsid w:val="2ED753FC"/>
    <w:rsid w:val="2ED973C6"/>
    <w:rsid w:val="2EDC0C65"/>
    <w:rsid w:val="2EDC2A13"/>
    <w:rsid w:val="2EDC6EB7"/>
    <w:rsid w:val="2EE10029"/>
    <w:rsid w:val="2EF50FA4"/>
    <w:rsid w:val="2F14057C"/>
    <w:rsid w:val="2F436F36"/>
    <w:rsid w:val="2F535165"/>
    <w:rsid w:val="2F542EF1"/>
    <w:rsid w:val="2F771BBA"/>
    <w:rsid w:val="2F813950"/>
    <w:rsid w:val="2F8530AA"/>
    <w:rsid w:val="2F884949"/>
    <w:rsid w:val="2F8D6403"/>
    <w:rsid w:val="2F9B0B20"/>
    <w:rsid w:val="2FB41BE1"/>
    <w:rsid w:val="2FB50D39"/>
    <w:rsid w:val="2FB92D54"/>
    <w:rsid w:val="2FC31E25"/>
    <w:rsid w:val="2FCD67FF"/>
    <w:rsid w:val="2FCE528B"/>
    <w:rsid w:val="2FD14541"/>
    <w:rsid w:val="301D533C"/>
    <w:rsid w:val="302204C8"/>
    <w:rsid w:val="30267EDE"/>
    <w:rsid w:val="302E2703"/>
    <w:rsid w:val="30330D58"/>
    <w:rsid w:val="30395395"/>
    <w:rsid w:val="303B5E5F"/>
    <w:rsid w:val="303B7C0D"/>
    <w:rsid w:val="30446AC1"/>
    <w:rsid w:val="3049057C"/>
    <w:rsid w:val="3070108A"/>
    <w:rsid w:val="30817D16"/>
    <w:rsid w:val="308415B4"/>
    <w:rsid w:val="30861B2B"/>
    <w:rsid w:val="308815A6"/>
    <w:rsid w:val="30895C80"/>
    <w:rsid w:val="309061AB"/>
    <w:rsid w:val="309C68FD"/>
    <w:rsid w:val="30AA1A20"/>
    <w:rsid w:val="30BC1800"/>
    <w:rsid w:val="30BD239F"/>
    <w:rsid w:val="30BE1474"/>
    <w:rsid w:val="30BF439A"/>
    <w:rsid w:val="30D342E9"/>
    <w:rsid w:val="30D93492"/>
    <w:rsid w:val="30E65DCB"/>
    <w:rsid w:val="30F229C1"/>
    <w:rsid w:val="3103126C"/>
    <w:rsid w:val="310D3357"/>
    <w:rsid w:val="31126BC0"/>
    <w:rsid w:val="311566B0"/>
    <w:rsid w:val="311C7A3E"/>
    <w:rsid w:val="312225B3"/>
    <w:rsid w:val="313D63DB"/>
    <w:rsid w:val="31462D0D"/>
    <w:rsid w:val="31497822"/>
    <w:rsid w:val="314B3E80"/>
    <w:rsid w:val="31541C3D"/>
    <w:rsid w:val="31546DBD"/>
    <w:rsid w:val="316576E7"/>
    <w:rsid w:val="31723B02"/>
    <w:rsid w:val="317909ED"/>
    <w:rsid w:val="318C3EFD"/>
    <w:rsid w:val="318F3278"/>
    <w:rsid w:val="318F7F1A"/>
    <w:rsid w:val="31A0241D"/>
    <w:rsid w:val="31A452D9"/>
    <w:rsid w:val="31A6555A"/>
    <w:rsid w:val="31A83080"/>
    <w:rsid w:val="31AA0E92"/>
    <w:rsid w:val="31AD68E8"/>
    <w:rsid w:val="31B11FBD"/>
    <w:rsid w:val="31B732C3"/>
    <w:rsid w:val="31C3610C"/>
    <w:rsid w:val="31C67F83"/>
    <w:rsid w:val="31D064F9"/>
    <w:rsid w:val="31D15C01"/>
    <w:rsid w:val="31DD71CE"/>
    <w:rsid w:val="31EF0CAF"/>
    <w:rsid w:val="31F369F1"/>
    <w:rsid w:val="31F502C2"/>
    <w:rsid w:val="32134B55"/>
    <w:rsid w:val="321D289C"/>
    <w:rsid w:val="322409E9"/>
    <w:rsid w:val="32273586"/>
    <w:rsid w:val="322E7A29"/>
    <w:rsid w:val="322F1D18"/>
    <w:rsid w:val="322F51C5"/>
    <w:rsid w:val="32313075"/>
    <w:rsid w:val="3247469D"/>
    <w:rsid w:val="32485077"/>
    <w:rsid w:val="324B65C1"/>
    <w:rsid w:val="324D6B27"/>
    <w:rsid w:val="32673721"/>
    <w:rsid w:val="32685A55"/>
    <w:rsid w:val="326E027C"/>
    <w:rsid w:val="32777E7D"/>
    <w:rsid w:val="32852B12"/>
    <w:rsid w:val="328533C1"/>
    <w:rsid w:val="328B699A"/>
    <w:rsid w:val="328D3567"/>
    <w:rsid w:val="329A6E6D"/>
    <w:rsid w:val="32AF582C"/>
    <w:rsid w:val="32B37F2E"/>
    <w:rsid w:val="32BF2D77"/>
    <w:rsid w:val="32C1089D"/>
    <w:rsid w:val="32C10CC2"/>
    <w:rsid w:val="32D14858"/>
    <w:rsid w:val="32DA0069"/>
    <w:rsid w:val="32E73977"/>
    <w:rsid w:val="32EB079F"/>
    <w:rsid w:val="33004973"/>
    <w:rsid w:val="33154F2C"/>
    <w:rsid w:val="33157018"/>
    <w:rsid w:val="33266952"/>
    <w:rsid w:val="33296443"/>
    <w:rsid w:val="332D1289"/>
    <w:rsid w:val="33303EFF"/>
    <w:rsid w:val="33335D21"/>
    <w:rsid w:val="333A23FE"/>
    <w:rsid w:val="333D4B69"/>
    <w:rsid w:val="334119DE"/>
    <w:rsid w:val="33426004"/>
    <w:rsid w:val="3344672C"/>
    <w:rsid w:val="335D041D"/>
    <w:rsid w:val="336B45E5"/>
    <w:rsid w:val="336D3266"/>
    <w:rsid w:val="338B734B"/>
    <w:rsid w:val="338F274A"/>
    <w:rsid w:val="33A56078"/>
    <w:rsid w:val="33A930DF"/>
    <w:rsid w:val="33B51B63"/>
    <w:rsid w:val="33B91574"/>
    <w:rsid w:val="33D2483A"/>
    <w:rsid w:val="33DD6483"/>
    <w:rsid w:val="33DF6B01"/>
    <w:rsid w:val="33E11B47"/>
    <w:rsid w:val="33EC194A"/>
    <w:rsid w:val="33F702EF"/>
    <w:rsid w:val="34000F51"/>
    <w:rsid w:val="340A0022"/>
    <w:rsid w:val="34122475"/>
    <w:rsid w:val="341C1B03"/>
    <w:rsid w:val="341E492E"/>
    <w:rsid w:val="34364D8F"/>
    <w:rsid w:val="34390907"/>
    <w:rsid w:val="34474DD2"/>
    <w:rsid w:val="344C4B1C"/>
    <w:rsid w:val="344F2ECF"/>
    <w:rsid w:val="3462170B"/>
    <w:rsid w:val="34677222"/>
    <w:rsid w:val="346E05B1"/>
    <w:rsid w:val="3475205E"/>
    <w:rsid w:val="34784F8C"/>
    <w:rsid w:val="34A4715B"/>
    <w:rsid w:val="34B015B3"/>
    <w:rsid w:val="34B60429"/>
    <w:rsid w:val="34BB30CA"/>
    <w:rsid w:val="34C572A9"/>
    <w:rsid w:val="34CA0D23"/>
    <w:rsid w:val="34CE2DFE"/>
    <w:rsid w:val="34E512E8"/>
    <w:rsid w:val="351153E0"/>
    <w:rsid w:val="351837D2"/>
    <w:rsid w:val="352A5E79"/>
    <w:rsid w:val="35415CC5"/>
    <w:rsid w:val="35481D3A"/>
    <w:rsid w:val="356741EA"/>
    <w:rsid w:val="356965ED"/>
    <w:rsid w:val="356B2D42"/>
    <w:rsid w:val="3578720D"/>
    <w:rsid w:val="3592207D"/>
    <w:rsid w:val="359A2EA5"/>
    <w:rsid w:val="35A41DB0"/>
    <w:rsid w:val="35A8617F"/>
    <w:rsid w:val="35B16342"/>
    <w:rsid w:val="35CB558F"/>
    <w:rsid w:val="35D21E1F"/>
    <w:rsid w:val="35DF4119"/>
    <w:rsid w:val="35E46651"/>
    <w:rsid w:val="35EF77F4"/>
    <w:rsid w:val="35F03248"/>
    <w:rsid w:val="35FB2318"/>
    <w:rsid w:val="35FC1BEC"/>
    <w:rsid w:val="36056CF3"/>
    <w:rsid w:val="361E7DB5"/>
    <w:rsid w:val="36255044"/>
    <w:rsid w:val="36317AE8"/>
    <w:rsid w:val="36323860"/>
    <w:rsid w:val="36334054"/>
    <w:rsid w:val="36356EAC"/>
    <w:rsid w:val="36452C37"/>
    <w:rsid w:val="36506E04"/>
    <w:rsid w:val="366D0463"/>
    <w:rsid w:val="36716136"/>
    <w:rsid w:val="369A2841"/>
    <w:rsid w:val="369F7351"/>
    <w:rsid w:val="36B204FD"/>
    <w:rsid w:val="36B93020"/>
    <w:rsid w:val="36BD4AD5"/>
    <w:rsid w:val="36C546D4"/>
    <w:rsid w:val="36E032BC"/>
    <w:rsid w:val="36E144B6"/>
    <w:rsid w:val="36E25F4E"/>
    <w:rsid w:val="36F32FEF"/>
    <w:rsid w:val="36FC6348"/>
    <w:rsid w:val="36FC7442"/>
    <w:rsid w:val="37060F75"/>
    <w:rsid w:val="37205599"/>
    <w:rsid w:val="37210948"/>
    <w:rsid w:val="372413FB"/>
    <w:rsid w:val="37313B18"/>
    <w:rsid w:val="3733163E"/>
    <w:rsid w:val="3736112E"/>
    <w:rsid w:val="37391D72"/>
    <w:rsid w:val="373D24BC"/>
    <w:rsid w:val="3756001E"/>
    <w:rsid w:val="37574685"/>
    <w:rsid w:val="3765408D"/>
    <w:rsid w:val="376A3DBD"/>
    <w:rsid w:val="376D758D"/>
    <w:rsid w:val="37702892"/>
    <w:rsid w:val="378050B9"/>
    <w:rsid w:val="37806F40"/>
    <w:rsid w:val="37824373"/>
    <w:rsid w:val="3783296D"/>
    <w:rsid w:val="378723B7"/>
    <w:rsid w:val="378C637A"/>
    <w:rsid w:val="37977E1F"/>
    <w:rsid w:val="379B088F"/>
    <w:rsid w:val="37A42790"/>
    <w:rsid w:val="37A442EA"/>
    <w:rsid w:val="37B22EAA"/>
    <w:rsid w:val="37B85359"/>
    <w:rsid w:val="37B864A2"/>
    <w:rsid w:val="37C036A0"/>
    <w:rsid w:val="37C237EC"/>
    <w:rsid w:val="37D9796F"/>
    <w:rsid w:val="37E172EC"/>
    <w:rsid w:val="37E56DDC"/>
    <w:rsid w:val="37E62305"/>
    <w:rsid w:val="37E961A0"/>
    <w:rsid w:val="37F818B6"/>
    <w:rsid w:val="37FB65FF"/>
    <w:rsid w:val="38033706"/>
    <w:rsid w:val="38060B00"/>
    <w:rsid w:val="380A49F0"/>
    <w:rsid w:val="381476C1"/>
    <w:rsid w:val="38156F95"/>
    <w:rsid w:val="3825542A"/>
    <w:rsid w:val="382B0567"/>
    <w:rsid w:val="382D2531"/>
    <w:rsid w:val="38431D54"/>
    <w:rsid w:val="38460649"/>
    <w:rsid w:val="384F06F9"/>
    <w:rsid w:val="385A3B34"/>
    <w:rsid w:val="385B45E8"/>
    <w:rsid w:val="385F444C"/>
    <w:rsid w:val="38673C95"/>
    <w:rsid w:val="38683D99"/>
    <w:rsid w:val="38794880"/>
    <w:rsid w:val="387B20E1"/>
    <w:rsid w:val="38824236"/>
    <w:rsid w:val="38894A83"/>
    <w:rsid w:val="388C65B4"/>
    <w:rsid w:val="38926838"/>
    <w:rsid w:val="38936487"/>
    <w:rsid w:val="38A420AD"/>
    <w:rsid w:val="38BB18EB"/>
    <w:rsid w:val="38D35E02"/>
    <w:rsid w:val="38D4103E"/>
    <w:rsid w:val="38D94D40"/>
    <w:rsid w:val="38DD5D05"/>
    <w:rsid w:val="38E02DEB"/>
    <w:rsid w:val="38E10229"/>
    <w:rsid w:val="38E46C58"/>
    <w:rsid w:val="38E838AB"/>
    <w:rsid w:val="38F372D7"/>
    <w:rsid w:val="38F82B3F"/>
    <w:rsid w:val="39004163"/>
    <w:rsid w:val="39072D82"/>
    <w:rsid w:val="391148FB"/>
    <w:rsid w:val="391159AF"/>
    <w:rsid w:val="3929719C"/>
    <w:rsid w:val="39355B41"/>
    <w:rsid w:val="39382F3B"/>
    <w:rsid w:val="393D73F9"/>
    <w:rsid w:val="39475874"/>
    <w:rsid w:val="394F0924"/>
    <w:rsid w:val="39535FC7"/>
    <w:rsid w:val="39565AB7"/>
    <w:rsid w:val="395835DE"/>
    <w:rsid w:val="3962445C"/>
    <w:rsid w:val="39644A2A"/>
    <w:rsid w:val="39745CBB"/>
    <w:rsid w:val="39763A64"/>
    <w:rsid w:val="397A6507"/>
    <w:rsid w:val="398C3287"/>
    <w:rsid w:val="39904B26"/>
    <w:rsid w:val="39996486"/>
    <w:rsid w:val="39A42A1E"/>
    <w:rsid w:val="39AD3929"/>
    <w:rsid w:val="39B27192"/>
    <w:rsid w:val="39B35F55"/>
    <w:rsid w:val="39B6346E"/>
    <w:rsid w:val="39C008C6"/>
    <w:rsid w:val="39CB4E9C"/>
    <w:rsid w:val="39D74761"/>
    <w:rsid w:val="39EA3743"/>
    <w:rsid w:val="39F23A32"/>
    <w:rsid w:val="39F477B4"/>
    <w:rsid w:val="3A2160C5"/>
    <w:rsid w:val="3A3A3054"/>
    <w:rsid w:val="3A465B2C"/>
    <w:rsid w:val="3A4F2C33"/>
    <w:rsid w:val="3A60099C"/>
    <w:rsid w:val="3A612966"/>
    <w:rsid w:val="3A6224D8"/>
    <w:rsid w:val="3A643C0F"/>
    <w:rsid w:val="3A683CF4"/>
    <w:rsid w:val="3A6B10EF"/>
    <w:rsid w:val="3A802DEC"/>
    <w:rsid w:val="3AA20FB4"/>
    <w:rsid w:val="3AA666D3"/>
    <w:rsid w:val="3AAA60BB"/>
    <w:rsid w:val="3AB17449"/>
    <w:rsid w:val="3AB900AC"/>
    <w:rsid w:val="3ABC194A"/>
    <w:rsid w:val="3AC147A5"/>
    <w:rsid w:val="3ADC3D9A"/>
    <w:rsid w:val="3AE86B25"/>
    <w:rsid w:val="3AEF2E86"/>
    <w:rsid w:val="3AEF3ACE"/>
    <w:rsid w:val="3AEF7F72"/>
    <w:rsid w:val="3AF24DD9"/>
    <w:rsid w:val="3AF410E4"/>
    <w:rsid w:val="3AF4610A"/>
    <w:rsid w:val="3AF570B5"/>
    <w:rsid w:val="3AFB1E82"/>
    <w:rsid w:val="3B003C4F"/>
    <w:rsid w:val="3B1D063B"/>
    <w:rsid w:val="3B212415"/>
    <w:rsid w:val="3B243595"/>
    <w:rsid w:val="3B376BBD"/>
    <w:rsid w:val="3B3A7058"/>
    <w:rsid w:val="3B416F50"/>
    <w:rsid w:val="3B4B0E3B"/>
    <w:rsid w:val="3B542B8C"/>
    <w:rsid w:val="3B5B1862"/>
    <w:rsid w:val="3B5C3E0E"/>
    <w:rsid w:val="3B651F69"/>
    <w:rsid w:val="3B673FAC"/>
    <w:rsid w:val="3B675D5A"/>
    <w:rsid w:val="3B697D2B"/>
    <w:rsid w:val="3B707B46"/>
    <w:rsid w:val="3B7346FF"/>
    <w:rsid w:val="3B77696D"/>
    <w:rsid w:val="3B79227A"/>
    <w:rsid w:val="3B915AA7"/>
    <w:rsid w:val="3B96663F"/>
    <w:rsid w:val="3BB80A1A"/>
    <w:rsid w:val="3BB835EE"/>
    <w:rsid w:val="3BBA40DC"/>
    <w:rsid w:val="3BBD1E1E"/>
    <w:rsid w:val="3BC62A80"/>
    <w:rsid w:val="3BC80746"/>
    <w:rsid w:val="3BCB176B"/>
    <w:rsid w:val="3BD97B87"/>
    <w:rsid w:val="3BDC1C74"/>
    <w:rsid w:val="3BE64ED1"/>
    <w:rsid w:val="3BF9211B"/>
    <w:rsid w:val="3C033CD5"/>
    <w:rsid w:val="3C153A08"/>
    <w:rsid w:val="3C18666E"/>
    <w:rsid w:val="3C21415B"/>
    <w:rsid w:val="3C2310A0"/>
    <w:rsid w:val="3C2459F9"/>
    <w:rsid w:val="3C277297"/>
    <w:rsid w:val="3C3A521C"/>
    <w:rsid w:val="3C4068B0"/>
    <w:rsid w:val="3C413397"/>
    <w:rsid w:val="3C4A172B"/>
    <w:rsid w:val="3C552A9F"/>
    <w:rsid w:val="3C9963E7"/>
    <w:rsid w:val="3CA400EE"/>
    <w:rsid w:val="3CA80CC7"/>
    <w:rsid w:val="3CAA0C2A"/>
    <w:rsid w:val="3CAD697D"/>
    <w:rsid w:val="3CAF2D5F"/>
    <w:rsid w:val="3CB13731"/>
    <w:rsid w:val="3CB46D7D"/>
    <w:rsid w:val="3CB9732D"/>
    <w:rsid w:val="3CBF5299"/>
    <w:rsid w:val="3CC61931"/>
    <w:rsid w:val="3CC72E1A"/>
    <w:rsid w:val="3CCD42E3"/>
    <w:rsid w:val="3CE05DC4"/>
    <w:rsid w:val="3CEF4259"/>
    <w:rsid w:val="3D0051DC"/>
    <w:rsid w:val="3D08531B"/>
    <w:rsid w:val="3D09356D"/>
    <w:rsid w:val="3D0F0457"/>
    <w:rsid w:val="3D156928"/>
    <w:rsid w:val="3D18555E"/>
    <w:rsid w:val="3D293B92"/>
    <w:rsid w:val="3D2D6B2F"/>
    <w:rsid w:val="3D3424B8"/>
    <w:rsid w:val="3D386501"/>
    <w:rsid w:val="3D3E7CBB"/>
    <w:rsid w:val="3D457E42"/>
    <w:rsid w:val="3D4F4CF8"/>
    <w:rsid w:val="3D5567B2"/>
    <w:rsid w:val="3D581DFE"/>
    <w:rsid w:val="3D764FB5"/>
    <w:rsid w:val="3D850719"/>
    <w:rsid w:val="3D8A5601"/>
    <w:rsid w:val="3D9F5C7F"/>
    <w:rsid w:val="3D9F78E8"/>
    <w:rsid w:val="3DA55A8B"/>
    <w:rsid w:val="3DA74B34"/>
    <w:rsid w:val="3DAB1101"/>
    <w:rsid w:val="3DCB25D0"/>
    <w:rsid w:val="3DDA38B1"/>
    <w:rsid w:val="3E0D0E3B"/>
    <w:rsid w:val="3E0F6F2A"/>
    <w:rsid w:val="3E1026D9"/>
    <w:rsid w:val="3E1A3557"/>
    <w:rsid w:val="3E241CE0"/>
    <w:rsid w:val="3E261EFC"/>
    <w:rsid w:val="3E2E2B5F"/>
    <w:rsid w:val="3E330175"/>
    <w:rsid w:val="3E393696"/>
    <w:rsid w:val="3E3A59A8"/>
    <w:rsid w:val="3E3E46FA"/>
    <w:rsid w:val="3E5227DD"/>
    <w:rsid w:val="3E52684D"/>
    <w:rsid w:val="3E5720B6"/>
    <w:rsid w:val="3E5C6A68"/>
    <w:rsid w:val="3E6C5D09"/>
    <w:rsid w:val="3E6E73D9"/>
    <w:rsid w:val="3E725142"/>
    <w:rsid w:val="3E841968"/>
    <w:rsid w:val="3EAA12F0"/>
    <w:rsid w:val="3EAC53C6"/>
    <w:rsid w:val="3EC139D3"/>
    <w:rsid w:val="3EC149E9"/>
    <w:rsid w:val="3EC62D97"/>
    <w:rsid w:val="3ED03279"/>
    <w:rsid w:val="3EDC4137"/>
    <w:rsid w:val="3EE871B2"/>
    <w:rsid w:val="3EEB21E8"/>
    <w:rsid w:val="3EF62F1B"/>
    <w:rsid w:val="3EF7687F"/>
    <w:rsid w:val="3F0C10F2"/>
    <w:rsid w:val="3F231F4B"/>
    <w:rsid w:val="3F283A52"/>
    <w:rsid w:val="3F4A7442"/>
    <w:rsid w:val="3F4C0AAE"/>
    <w:rsid w:val="3F583DEE"/>
    <w:rsid w:val="3F667892"/>
    <w:rsid w:val="3F6D4EBE"/>
    <w:rsid w:val="3F7A2500"/>
    <w:rsid w:val="3F7A38DB"/>
    <w:rsid w:val="3F7E3672"/>
    <w:rsid w:val="3F920A50"/>
    <w:rsid w:val="3F9F1F66"/>
    <w:rsid w:val="3FA118A5"/>
    <w:rsid w:val="3FA550A3"/>
    <w:rsid w:val="3FB35A12"/>
    <w:rsid w:val="3FBB6674"/>
    <w:rsid w:val="3FBF296B"/>
    <w:rsid w:val="3FC1012F"/>
    <w:rsid w:val="3FD773AA"/>
    <w:rsid w:val="3FDB4A82"/>
    <w:rsid w:val="3FDD2A8F"/>
    <w:rsid w:val="3FE060DB"/>
    <w:rsid w:val="3FF94CB9"/>
    <w:rsid w:val="3FF96BAB"/>
    <w:rsid w:val="400022D9"/>
    <w:rsid w:val="400A20D9"/>
    <w:rsid w:val="40204729"/>
    <w:rsid w:val="402E250F"/>
    <w:rsid w:val="40355635"/>
    <w:rsid w:val="404559F0"/>
    <w:rsid w:val="40491ED2"/>
    <w:rsid w:val="404C551E"/>
    <w:rsid w:val="404F3FFC"/>
    <w:rsid w:val="40574261"/>
    <w:rsid w:val="405C1C05"/>
    <w:rsid w:val="406B52E0"/>
    <w:rsid w:val="408847AB"/>
    <w:rsid w:val="40896772"/>
    <w:rsid w:val="408B24EB"/>
    <w:rsid w:val="40955117"/>
    <w:rsid w:val="40980764"/>
    <w:rsid w:val="409E1B40"/>
    <w:rsid w:val="40A13ABC"/>
    <w:rsid w:val="40B260F8"/>
    <w:rsid w:val="40B530C4"/>
    <w:rsid w:val="40C112D3"/>
    <w:rsid w:val="40C31C84"/>
    <w:rsid w:val="40D6609C"/>
    <w:rsid w:val="40DC68A2"/>
    <w:rsid w:val="40F70F17"/>
    <w:rsid w:val="40FE0F0E"/>
    <w:rsid w:val="410921D1"/>
    <w:rsid w:val="410B7187"/>
    <w:rsid w:val="41123E0D"/>
    <w:rsid w:val="411327F7"/>
    <w:rsid w:val="411A51A9"/>
    <w:rsid w:val="41313092"/>
    <w:rsid w:val="41371F81"/>
    <w:rsid w:val="41377F7D"/>
    <w:rsid w:val="41432DC5"/>
    <w:rsid w:val="41452699"/>
    <w:rsid w:val="4157061F"/>
    <w:rsid w:val="415D3E87"/>
    <w:rsid w:val="415F396B"/>
    <w:rsid w:val="41775967"/>
    <w:rsid w:val="417B255F"/>
    <w:rsid w:val="41874A60"/>
    <w:rsid w:val="418E1E27"/>
    <w:rsid w:val="41952BC8"/>
    <w:rsid w:val="41961147"/>
    <w:rsid w:val="41994793"/>
    <w:rsid w:val="419D24D5"/>
    <w:rsid w:val="41A82C28"/>
    <w:rsid w:val="41B7081C"/>
    <w:rsid w:val="41BB3AC3"/>
    <w:rsid w:val="41BD2B78"/>
    <w:rsid w:val="41C06BA4"/>
    <w:rsid w:val="41C757A4"/>
    <w:rsid w:val="41C85E3F"/>
    <w:rsid w:val="41E1114A"/>
    <w:rsid w:val="41E225DE"/>
    <w:rsid w:val="41E30B92"/>
    <w:rsid w:val="41E73751"/>
    <w:rsid w:val="42295B17"/>
    <w:rsid w:val="422A188F"/>
    <w:rsid w:val="424C0505"/>
    <w:rsid w:val="425B7C9B"/>
    <w:rsid w:val="42614756"/>
    <w:rsid w:val="426E1A4C"/>
    <w:rsid w:val="426F381D"/>
    <w:rsid w:val="42815953"/>
    <w:rsid w:val="428D254A"/>
    <w:rsid w:val="42905B96"/>
    <w:rsid w:val="42A81132"/>
    <w:rsid w:val="42AD1D7E"/>
    <w:rsid w:val="42AF45C7"/>
    <w:rsid w:val="42B41F8B"/>
    <w:rsid w:val="42CF438B"/>
    <w:rsid w:val="42DE0FF8"/>
    <w:rsid w:val="42DF1732"/>
    <w:rsid w:val="42E67EAC"/>
    <w:rsid w:val="42ED4682"/>
    <w:rsid w:val="42F8395B"/>
    <w:rsid w:val="42FF3FE9"/>
    <w:rsid w:val="43040332"/>
    <w:rsid w:val="431C1B20"/>
    <w:rsid w:val="43280AA9"/>
    <w:rsid w:val="432E34CE"/>
    <w:rsid w:val="433429C6"/>
    <w:rsid w:val="43397FDC"/>
    <w:rsid w:val="434F77FF"/>
    <w:rsid w:val="435F1404"/>
    <w:rsid w:val="436D237B"/>
    <w:rsid w:val="437159C8"/>
    <w:rsid w:val="43784FA8"/>
    <w:rsid w:val="437F3FBB"/>
    <w:rsid w:val="43896C90"/>
    <w:rsid w:val="438C45B0"/>
    <w:rsid w:val="43963680"/>
    <w:rsid w:val="439A0926"/>
    <w:rsid w:val="43A15B81"/>
    <w:rsid w:val="43AA2C88"/>
    <w:rsid w:val="43C31F9B"/>
    <w:rsid w:val="43C73BDB"/>
    <w:rsid w:val="43CA50F1"/>
    <w:rsid w:val="43D830DB"/>
    <w:rsid w:val="43E95941"/>
    <w:rsid w:val="43EC32A0"/>
    <w:rsid w:val="43F52F3C"/>
    <w:rsid w:val="43FB625C"/>
    <w:rsid w:val="4414208C"/>
    <w:rsid w:val="441B1DD7"/>
    <w:rsid w:val="441F0B81"/>
    <w:rsid w:val="442272B0"/>
    <w:rsid w:val="442347B5"/>
    <w:rsid w:val="444162D1"/>
    <w:rsid w:val="44427364"/>
    <w:rsid w:val="444F274F"/>
    <w:rsid w:val="44693BF5"/>
    <w:rsid w:val="446E0159"/>
    <w:rsid w:val="446E5065"/>
    <w:rsid w:val="447C06F6"/>
    <w:rsid w:val="447F4B73"/>
    <w:rsid w:val="449649BB"/>
    <w:rsid w:val="449669CC"/>
    <w:rsid w:val="44B30262"/>
    <w:rsid w:val="44B518E4"/>
    <w:rsid w:val="44CD3356"/>
    <w:rsid w:val="44D13204"/>
    <w:rsid w:val="44E243F9"/>
    <w:rsid w:val="44E346A3"/>
    <w:rsid w:val="44E65F85"/>
    <w:rsid w:val="44EB3558"/>
    <w:rsid w:val="44EE5BEA"/>
    <w:rsid w:val="44FB6886"/>
    <w:rsid w:val="450D1720"/>
    <w:rsid w:val="451C7717"/>
    <w:rsid w:val="45272467"/>
    <w:rsid w:val="452B0D8A"/>
    <w:rsid w:val="452D45EA"/>
    <w:rsid w:val="452D591E"/>
    <w:rsid w:val="454D5A68"/>
    <w:rsid w:val="45500E13"/>
    <w:rsid w:val="455E1F7C"/>
    <w:rsid w:val="456411BC"/>
    <w:rsid w:val="456503F2"/>
    <w:rsid w:val="4568104C"/>
    <w:rsid w:val="45701CAF"/>
    <w:rsid w:val="45793884"/>
    <w:rsid w:val="45886F5D"/>
    <w:rsid w:val="45965CFD"/>
    <w:rsid w:val="45A02594"/>
    <w:rsid w:val="45B002FD"/>
    <w:rsid w:val="45B360F8"/>
    <w:rsid w:val="45B95404"/>
    <w:rsid w:val="45C30031"/>
    <w:rsid w:val="45D1274E"/>
    <w:rsid w:val="45E22BAD"/>
    <w:rsid w:val="45E5016B"/>
    <w:rsid w:val="45EA380F"/>
    <w:rsid w:val="45ED2E73"/>
    <w:rsid w:val="45F15AE8"/>
    <w:rsid w:val="45F8417E"/>
    <w:rsid w:val="45FF375F"/>
    <w:rsid w:val="46024FFD"/>
    <w:rsid w:val="46040D75"/>
    <w:rsid w:val="46080139"/>
    <w:rsid w:val="461865CE"/>
    <w:rsid w:val="461934B4"/>
    <w:rsid w:val="461B7E6D"/>
    <w:rsid w:val="46292DEB"/>
    <w:rsid w:val="46353CF7"/>
    <w:rsid w:val="46377F79"/>
    <w:rsid w:val="463E71C8"/>
    <w:rsid w:val="464E066E"/>
    <w:rsid w:val="464E369A"/>
    <w:rsid w:val="4652289C"/>
    <w:rsid w:val="465B470D"/>
    <w:rsid w:val="46731A57"/>
    <w:rsid w:val="467659CC"/>
    <w:rsid w:val="468E7A41"/>
    <w:rsid w:val="469F3711"/>
    <w:rsid w:val="46A62E30"/>
    <w:rsid w:val="46C54F00"/>
    <w:rsid w:val="46C70F1F"/>
    <w:rsid w:val="46D52748"/>
    <w:rsid w:val="46D773BA"/>
    <w:rsid w:val="46E2098A"/>
    <w:rsid w:val="46E62229"/>
    <w:rsid w:val="46F506BE"/>
    <w:rsid w:val="46FB5788"/>
    <w:rsid w:val="47170C2D"/>
    <w:rsid w:val="471D5485"/>
    <w:rsid w:val="474A6C5C"/>
    <w:rsid w:val="475278BE"/>
    <w:rsid w:val="475C0367"/>
    <w:rsid w:val="475E2973"/>
    <w:rsid w:val="476615BC"/>
    <w:rsid w:val="47894C80"/>
    <w:rsid w:val="47947ED7"/>
    <w:rsid w:val="47AE37FD"/>
    <w:rsid w:val="47AF6ABF"/>
    <w:rsid w:val="47C00BA3"/>
    <w:rsid w:val="47C06F1E"/>
    <w:rsid w:val="47DE66D4"/>
    <w:rsid w:val="47E15039"/>
    <w:rsid w:val="47E26DB4"/>
    <w:rsid w:val="47E42D23"/>
    <w:rsid w:val="47ED3A8B"/>
    <w:rsid w:val="47F22A9B"/>
    <w:rsid w:val="47F866B8"/>
    <w:rsid w:val="4812704D"/>
    <w:rsid w:val="48142DC6"/>
    <w:rsid w:val="48194880"/>
    <w:rsid w:val="48432DAB"/>
    <w:rsid w:val="486D351E"/>
    <w:rsid w:val="486E0E2D"/>
    <w:rsid w:val="48783354"/>
    <w:rsid w:val="48790E7B"/>
    <w:rsid w:val="487F54BA"/>
    <w:rsid w:val="488533E1"/>
    <w:rsid w:val="48895562"/>
    <w:rsid w:val="488C5052"/>
    <w:rsid w:val="48A348BC"/>
    <w:rsid w:val="48A53DD0"/>
    <w:rsid w:val="48A82D31"/>
    <w:rsid w:val="48B162E1"/>
    <w:rsid w:val="48B862F6"/>
    <w:rsid w:val="48D0309A"/>
    <w:rsid w:val="48DF5182"/>
    <w:rsid w:val="48DF77FA"/>
    <w:rsid w:val="48E56510"/>
    <w:rsid w:val="490B241B"/>
    <w:rsid w:val="490E21B6"/>
    <w:rsid w:val="4913307D"/>
    <w:rsid w:val="491470CA"/>
    <w:rsid w:val="491F5EC6"/>
    <w:rsid w:val="49366A36"/>
    <w:rsid w:val="493A4AAE"/>
    <w:rsid w:val="493D00FA"/>
    <w:rsid w:val="493F3E72"/>
    <w:rsid w:val="4941408E"/>
    <w:rsid w:val="49583186"/>
    <w:rsid w:val="49747FC0"/>
    <w:rsid w:val="4981092F"/>
    <w:rsid w:val="49816239"/>
    <w:rsid w:val="4985378B"/>
    <w:rsid w:val="49971F00"/>
    <w:rsid w:val="499E6DEB"/>
    <w:rsid w:val="49A72064"/>
    <w:rsid w:val="49B13A18"/>
    <w:rsid w:val="49B4660E"/>
    <w:rsid w:val="49C56A6D"/>
    <w:rsid w:val="49D57237"/>
    <w:rsid w:val="49ED0675"/>
    <w:rsid w:val="49F57CBA"/>
    <w:rsid w:val="4A006AFD"/>
    <w:rsid w:val="4A1B1F00"/>
    <w:rsid w:val="4A2512BA"/>
    <w:rsid w:val="4A25750C"/>
    <w:rsid w:val="4A2D63C1"/>
    <w:rsid w:val="4A39460F"/>
    <w:rsid w:val="4A462A9A"/>
    <w:rsid w:val="4A4A6F73"/>
    <w:rsid w:val="4A4A769D"/>
    <w:rsid w:val="4A513E5D"/>
    <w:rsid w:val="4A606796"/>
    <w:rsid w:val="4A7668B7"/>
    <w:rsid w:val="4A8619F3"/>
    <w:rsid w:val="4A874FD3"/>
    <w:rsid w:val="4AC12960"/>
    <w:rsid w:val="4ADF6F8E"/>
    <w:rsid w:val="4AE61B72"/>
    <w:rsid w:val="4AF0688F"/>
    <w:rsid w:val="4B29302C"/>
    <w:rsid w:val="4B2C3DDC"/>
    <w:rsid w:val="4B4A7E0C"/>
    <w:rsid w:val="4B5F25AA"/>
    <w:rsid w:val="4B5F6A4E"/>
    <w:rsid w:val="4B5F70FB"/>
    <w:rsid w:val="4B803312"/>
    <w:rsid w:val="4B92472D"/>
    <w:rsid w:val="4B942912"/>
    <w:rsid w:val="4BA34B8C"/>
    <w:rsid w:val="4BA426B2"/>
    <w:rsid w:val="4BA66318"/>
    <w:rsid w:val="4BB05A0E"/>
    <w:rsid w:val="4BBC5C4E"/>
    <w:rsid w:val="4BC6087B"/>
    <w:rsid w:val="4BDA1B2F"/>
    <w:rsid w:val="4BF61160"/>
    <w:rsid w:val="4BFC4A33"/>
    <w:rsid w:val="4BFD74DA"/>
    <w:rsid w:val="4BFE0015"/>
    <w:rsid w:val="4C0D46FC"/>
    <w:rsid w:val="4C156C43"/>
    <w:rsid w:val="4C1D4C9C"/>
    <w:rsid w:val="4C327CBE"/>
    <w:rsid w:val="4C3F2614"/>
    <w:rsid w:val="4C4C1669"/>
    <w:rsid w:val="4C601B1D"/>
    <w:rsid w:val="4C6F3738"/>
    <w:rsid w:val="4C742085"/>
    <w:rsid w:val="4C7C735B"/>
    <w:rsid w:val="4C97537F"/>
    <w:rsid w:val="4C995F8F"/>
    <w:rsid w:val="4C9B3AB5"/>
    <w:rsid w:val="4CAF57B3"/>
    <w:rsid w:val="4CB84667"/>
    <w:rsid w:val="4CC76658"/>
    <w:rsid w:val="4CDF23A3"/>
    <w:rsid w:val="4CE210BB"/>
    <w:rsid w:val="4CE30FB8"/>
    <w:rsid w:val="4CE52F83"/>
    <w:rsid w:val="4CFF2296"/>
    <w:rsid w:val="4D0206B9"/>
    <w:rsid w:val="4D07146D"/>
    <w:rsid w:val="4D0A29E9"/>
    <w:rsid w:val="4D0C03F4"/>
    <w:rsid w:val="4D0E24D9"/>
    <w:rsid w:val="4D115B26"/>
    <w:rsid w:val="4D16313C"/>
    <w:rsid w:val="4D200F64"/>
    <w:rsid w:val="4D2015B6"/>
    <w:rsid w:val="4D2A6BE7"/>
    <w:rsid w:val="4D3430C2"/>
    <w:rsid w:val="4D3D22A1"/>
    <w:rsid w:val="4D491763"/>
    <w:rsid w:val="4D4A49E0"/>
    <w:rsid w:val="4D4B54DB"/>
    <w:rsid w:val="4D544EE2"/>
    <w:rsid w:val="4D64659D"/>
    <w:rsid w:val="4D6C7200"/>
    <w:rsid w:val="4D6D2159"/>
    <w:rsid w:val="4D750362"/>
    <w:rsid w:val="4D8B3B2A"/>
    <w:rsid w:val="4D8B58D8"/>
    <w:rsid w:val="4D9E5264"/>
    <w:rsid w:val="4DA1315E"/>
    <w:rsid w:val="4DB52955"/>
    <w:rsid w:val="4DB82445"/>
    <w:rsid w:val="4DC16934"/>
    <w:rsid w:val="4DC223EA"/>
    <w:rsid w:val="4DC46494"/>
    <w:rsid w:val="4DCA62DD"/>
    <w:rsid w:val="4DCB5530"/>
    <w:rsid w:val="4DCC2C28"/>
    <w:rsid w:val="4DD52FF7"/>
    <w:rsid w:val="4DE84AD8"/>
    <w:rsid w:val="4DF146DD"/>
    <w:rsid w:val="4DF47465"/>
    <w:rsid w:val="4DF571F5"/>
    <w:rsid w:val="4E14489E"/>
    <w:rsid w:val="4E261B2B"/>
    <w:rsid w:val="4E2755B0"/>
    <w:rsid w:val="4E2A6045"/>
    <w:rsid w:val="4E4E3231"/>
    <w:rsid w:val="4E54356D"/>
    <w:rsid w:val="4E573A0C"/>
    <w:rsid w:val="4E5B0698"/>
    <w:rsid w:val="4E5C5BB1"/>
    <w:rsid w:val="4E6525CD"/>
    <w:rsid w:val="4E6B27EC"/>
    <w:rsid w:val="4E724CEA"/>
    <w:rsid w:val="4E74577D"/>
    <w:rsid w:val="4E76528F"/>
    <w:rsid w:val="4E7C16C5"/>
    <w:rsid w:val="4E854CC2"/>
    <w:rsid w:val="4E8C30EE"/>
    <w:rsid w:val="4EA57992"/>
    <w:rsid w:val="4EA65F89"/>
    <w:rsid w:val="4EA73CFE"/>
    <w:rsid w:val="4EA81E3C"/>
    <w:rsid w:val="4EAA7909"/>
    <w:rsid w:val="4EBF0B0E"/>
    <w:rsid w:val="4EC92B5C"/>
    <w:rsid w:val="4ECC61A8"/>
    <w:rsid w:val="4ECF7A46"/>
    <w:rsid w:val="4ED432AF"/>
    <w:rsid w:val="4EDE412D"/>
    <w:rsid w:val="4EF07E76"/>
    <w:rsid w:val="4F057870"/>
    <w:rsid w:val="4F110823"/>
    <w:rsid w:val="4F190D64"/>
    <w:rsid w:val="4F1A731C"/>
    <w:rsid w:val="4F1E2EF2"/>
    <w:rsid w:val="4F321E94"/>
    <w:rsid w:val="4F334479"/>
    <w:rsid w:val="4F465555"/>
    <w:rsid w:val="4F525353"/>
    <w:rsid w:val="4F5902F9"/>
    <w:rsid w:val="4F5B752C"/>
    <w:rsid w:val="4F5C1AFC"/>
    <w:rsid w:val="4F642D99"/>
    <w:rsid w:val="4F756840"/>
    <w:rsid w:val="4F767B32"/>
    <w:rsid w:val="4F77313B"/>
    <w:rsid w:val="4F7C1F7D"/>
    <w:rsid w:val="4F834ECC"/>
    <w:rsid w:val="4F870366"/>
    <w:rsid w:val="4F8E742F"/>
    <w:rsid w:val="4FA17635"/>
    <w:rsid w:val="4FA32D62"/>
    <w:rsid w:val="4FB83876"/>
    <w:rsid w:val="4FBC621D"/>
    <w:rsid w:val="4FC11A85"/>
    <w:rsid w:val="4FCE7CFE"/>
    <w:rsid w:val="4FD317B8"/>
    <w:rsid w:val="4FD95020"/>
    <w:rsid w:val="4FDD2AD8"/>
    <w:rsid w:val="4FE439C5"/>
    <w:rsid w:val="4FF0236A"/>
    <w:rsid w:val="4FF43C08"/>
    <w:rsid w:val="4FF77255"/>
    <w:rsid w:val="4FFB5422"/>
    <w:rsid w:val="500054F1"/>
    <w:rsid w:val="5006393C"/>
    <w:rsid w:val="50096F88"/>
    <w:rsid w:val="500C79EB"/>
    <w:rsid w:val="50146059"/>
    <w:rsid w:val="503A0522"/>
    <w:rsid w:val="5052092F"/>
    <w:rsid w:val="505E1082"/>
    <w:rsid w:val="506C4497"/>
    <w:rsid w:val="506F14E1"/>
    <w:rsid w:val="507361F3"/>
    <w:rsid w:val="507E398B"/>
    <w:rsid w:val="50A52E77"/>
    <w:rsid w:val="50AC0474"/>
    <w:rsid w:val="50B3436B"/>
    <w:rsid w:val="50BE34BA"/>
    <w:rsid w:val="50D42255"/>
    <w:rsid w:val="50D634DC"/>
    <w:rsid w:val="50D70E34"/>
    <w:rsid w:val="50DD4922"/>
    <w:rsid w:val="50DE21C0"/>
    <w:rsid w:val="50E023DF"/>
    <w:rsid w:val="50E0572E"/>
    <w:rsid w:val="50E212D7"/>
    <w:rsid w:val="50F96FFC"/>
    <w:rsid w:val="51095DCA"/>
    <w:rsid w:val="510D50D5"/>
    <w:rsid w:val="51147883"/>
    <w:rsid w:val="51241B8B"/>
    <w:rsid w:val="51292A1B"/>
    <w:rsid w:val="512C1180"/>
    <w:rsid w:val="512D0555"/>
    <w:rsid w:val="512E658C"/>
    <w:rsid w:val="51453FF0"/>
    <w:rsid w:val="51510BE7"/>
    <w:rsid w:val="51581F75"/>
    <w:rsid w:val="51687218"/>
    <w:rsid w:val="516D0E26"/>
    <w:rsid w:val="517174DB"/>
    <w:rsid w:val="51731323"/>
    <w:rsid w:val="5180327A"/>
    <w:rsid w:val="51925B66"/>
    <w:rsid w:val="51A90A23"/>
    <w:rsid w:val="51B00003"/>
    <w:rsid w:val="51B1739A"/>
    <w:rsid w:val="51B72798"/>
    <w:rsid w:val="51D66CF6"/>
    <w:rsid w:val="51F06651"/>
    <w:rsid w:val="51F10961"/>
    <w:rsid w:val="51F15DFD"/>
    <w:rsid w:val="51F37EF0"/>
    <w:rsid w:val="51F417B0"/>
    <w:rsid w:val="5204411E"/>
    <w:rsid w:val="52056214"/>
    <w:rsid w:val="520E740B"/>
    <w:rsid w:val="52263A4E"/>
    <w:rsid w:val="5237602E"/>
    <w:rsid w:val="523A6D37"/>
    <w:rsid w:val="52446EC4"/>
    <w:rsid w:val="525A1D1D"/>
    <w:rsid w:val="525F10E1"/>
    <w:rsid w:val="52600F5C"/>
    <w:rsid w:val="526606C2"/>
    <w:rsid w:val="526F257F"/>
    <w:rsid w:val="5272230A"/>
    <w:rsid w:val="527B6107"/>
    <w:rsid w:val="52865645"/>
    <w:rsid w:val="528704B8"/>
    <w:rsid w:val="52887B15"/>
    <w:rsid w:val="52897732"/>
    <w:rsid w:val="5294086D"/>
    <w:rsid w:val="52994AFB"/>
    <w:rsid w:val="52A10BF8"/>
    <w:rsid w:val="52A35558"/>
    <w:rsid w:val="52A66D10"/>
    <w:rsid w:val="52A95695"/>
    <w:rsid w:val="52AB0299"/>
    <w:rsid w:val="52AD009F"/>
    <w:rsid w:val="52B61649"/>
    <w:rsid w:val="52D25D57"/>
    <w:rsid w:val="52DC1464"/>
    <w:rsid w:val="52E455A4"/>
    <w:rsid w:val="52EA12F3"/>
    <w:rsid w:val="52F7756C"/>
    <w:rsid w:val="53073C53"/>
    <w:rsid w:val="530F48B5"/>
    <w:rsid w:val="53103974"/>
    <w:rsid w:val="531169F3"/>
    <w:rsid w:val="532D11DF"/>
    <w:rsid w:val="53394028"/>
    <w:rsid w:val="533D04CA"/>
    <w:rsid w:val="533E5903"/>
    <w:rsid w:val="53424099"/>
    <w:rsid w:val="535844AE"/>
    <w:rsid w:val="535B3F9E"/>
    <w:rsid w:val="53715570"/>
    <w:rsid w:val="53784B50"/>
    <w:rsid w:val="538715A7"/>
    <w:rsid w:val="538D65A7"/>
    <w:rsid w:val="539B083F"/>
    <w:rsid w:val="539E067A"/>
    <w:rsid w:val="53B35B89"/>
    <w:rsid w:val="53BB15B1"/>
    <w:rsid w:val="53C31A9A"/>
    <w:rsid w:val="53C51418"/>
    <w:rsid w:val="53C52D94"/>
    <w:rsid w:val="53D83941"/>
    <w:rsid w:val="53DD49B3"/>
    <w:rsid w:val="53EE5501"/>
    <w:rsid w:val="53F009C3"/>
    <w:rsid w:val="53F62820"/>
    <w:rsid w:val="53FD0BB2"/>
    <w:rsid w:val="540627F7"/>
    <w:rsid w:val="540B7773"/>
    <w:rsid w:val="541E7E43"/>
    <w:rsid w:val="542925FB"/>
    <w:rsid w:val="5429409D"/>
    <w:rsid w:val="542E6250"/>
    <w:rsid w:val="5438608E"/>
    <w:rsid w:val="543B0296"/>
    <w:rsid w:val="543C0C79"/>
    <w:rsid w:val="54427E9B"/>
    <w:rsid w:val="544815B0"/>
    <w:rsid w:val="544818ED"/>
    <w:rsid w:val="544E13BB"/>
    <w:rsid w:val="54574766"/>
    <w:rsid w:val="546724CF"/>
    <w:rsid w:val="54676413"/>
    <w:rsid w:val="54791C5F"/>
    <w:rsid w:val="547A48F8"/>
    <w:rsid w:val="549239F0"/>
    <w:rsid w:val="549459BA"/>
    <w:rsid w:val="54B716A8"/>
    <w:rsid w:val="54C0055D"/>
    <w:rsid w:val="54C65448"/>
    <w:rsid w:val="54C8216A"/>
    <w:rsid w:val="54C94F38"/>
    <w:rsid w:val="54CE24A4"/>
    <w:rsid w:val="54DE17E0"/>
    <w:rsid w:val="54E0475B"/>
    <w:rsid w:val="54ED70CD"/>
    <w:rsid w:val="54F86BA1"/>
    <w:rsid w:val="54FC5522"/>
    <w:rsid w:val="55012924"/>
    <w:rsid w:val="550E1480"/>
    <w:rsid w:val="552050A1"/>
    <w:rsid w:val="554D5B69"/>
    <w:rsid w:val="555111B5"/>
    <w:rsid w:val="55654C60"/>
    <w:rsid w:val="55684751"/>
    <w:rsid w:val="556F2587"/>
    <w:rsid w:val="55713605"/>
    <w:rsid w:val="5583158B"/>
    <w:rsid w:val="55903927"/>
    <w:rsid w:val="55961E7F"/>
    <w:rsid w:val="55991B71"/>
    <w:rsid w:val="55A106D3"/>
    <w:rsid w:val="55A51419"/>
    <w:rsid w:val="55AA65CD"/>
    <w:rsid w:val="55AC5092"/>
    <w:rsid w:val="55AE3448"/>
    <w:rsid w:val="55B05CB3"/>
    <w:rsid w:val="55CC777E"/>
    <w:rsid w:val="55DD6EED"/>
    <w:rsid w:val="55E86066"/>
    <w:rsid w:val="56020701"/>
    <w:rsid w:val="56024BA5"/>
    <w:rsid w:val="56220DA3"/>
    <w:rsid w:val="56251D99"/>
    <w:rsid w:val="562B5EAA"/>
    <w:rsid w:val="56352885"/>
    <w:rsid w:val="5637484F"/>
    <w:rsid w:val="564F7A5E"/>
    <w:rsid w:val="56505911"/>
    <w:rsid w:val="56590FBF"/>
    <w:rsid w:val="567333AD"/>
    <w:rsid w:val="56752974"/>
    <w:rsid w:val="567809C3"/>
    <w:rsid w:val="568B2322"/>
    <w:rsid w:val="569A7C71"/>
    <w:rsid w:val="569C2904"/>
    <w:rsid w:val="56A92605"/>
    <w:rsid w:val="56AB0CBF"/>
    <w:rsid w:val="56C95EE6"/>
    <w:rsid w:val="56D454D1"/>
    <w:rsid w:val="56D65D57"/>
    <w:rsid w:val="56DC71A4"/>
    <w:rsid w:val="56E147BB"/>
    <w:rsid w:val="570566FB"/>
    <w:rsid w:val="570D3802"/>
    <w:rsid w:val="57144B90"/>
    <w:rsid w:val="57174680"/>
    <w:rsid w:val="572172AD"/>
    <w:rsid w:val="57250B4B"/>
    <w:rsid w:val="57295295"/>
    <w:rsid w:val="573269F8"/>
    <w:rsid w:val="57331529"/>
    <w:rsid w:val="57384B53"/>
    <w:rsid w:val="573C2E57"/>
    <w:rsid w:val="57580F21"/>
    <w:rsid w:val="575D6537"/>
    <w:rsid w:val="57631674"/>
    <w:rsid w:val="577949F3"/>
    <w:rsid w:val="578A0284"/>
    <w:rsid w:val="578F4217"/>
    <w:rsid w:val="5795270C"/>
    <w:rsid w:val="57991DB8"/>
    <w:rsid w:val="57995095"/>
    <w:rsid w:val="57A00704"/>
    <w:rsid w:val="57A71560"/>
    <w:rsid w:val="57E207EA"/>
    <w:rsid w:val="57EC7845"/>
    <w:rsid w:val="57F347A6"/>
    <w:rsid w:val="57F94B1D"/>
    <w:rsid w:val="57FD3876"/>
    <w:rsid w:val="58060CBC"/>
    <w:rsid w:val="580746F5"/>
    <w:rsid w:val="580764A3"/>
    <w:rsid w:val="580E5474"/>
    <w:rsid w:val="58122B18"/>
    <w:rsid w:val="58136EB3"/>
    <w:rsid w:val="58156E12"/>
    <w:rsid w:val="581C679B"/>
    <w:rsid w:val="581F37ED"/>
    <w:rsid w:val="582A2480"/>
    <w:rsid w:val="583133C6"/>
    <w:rsid w:val="58362967"/>
    <w:rsid w:val="583B146D"/>
    <w:rsid w:val="58421289"/>
    <w:rsid w:val="584E40D2"/>
    <w:rsid w:val="585070F0"/>
    <w:rsid w:val="5854100D"/>
    <w:rsid w:val="58596C57"/>
    <w:rsid w:val="585A130E"/>
    <w:rsid w:val="585D57BD"/>
    <w:rsid w:val="588418A2"/>
    <w:rsid w:val="589A3BD0"/>
    <w:rsid w:val="589C75D1"/>
    <w:rsid w:val="58A23747"/>
    <w:rsid w:val="58A31668"/>
    <w:rsid w:val="58A42DFA"/>
    <w:rsid w:val="58AA21C4"/>
    <w:rsid w:val="58B2125E"/>
    <w:rsid w:val="58BA0C9F"/>
    <w:rsid w:val="58DF4D2A"/>
    <w:rsid w:val="58E6035C"/>
    <w:rsid w:val="58F80273"/>
    <w:rsid w:val="58F943FE"/>
    <w:rsid w:val="58FC3B2E"/>
    <w:rsid w:val="59001A74"/>
    <w:rsid w:val="59011144"/>
    <w:rsid w:val="59074EB2"/>
    <w:rsid w:val="590D2BCA"/>
    <w:rsid w:val="591470C9"/>
    <w:rsid w:val="5918154E"/>
    <w:rsid w:val="593132EC"/>
    <w:rsid w:val="59376914"/>
    <w:rsid w:val="59407EBE"/>
    <w:rsid w:val="59411541"/>
    <w:rsid w:val="594159E5"/>
    <w:rsid w:val="5945181B"/>
    <w:rsid w:val="5946289B"/>
    <w:rsid w:val="595B4CF8"/>
    <w:rsid w:val="595E2E05"/>
    <w:rsid w:val="59613991"/>
    <w:rsid w:val="596540F7"/>
    <w:rsid w:val="596646CD"/>
    <w:rsid w:val="5975743C"/>
    <w:rsid w:val="59897866"/>
    <w:rsid w:val="598D671F"/>
    <w:rsid w:val="598D6E21"/>
    <w:rsid w:val="598F04FE"/>
    <w:rsid w:val="59932E16"/>
    <w:rsid w:val="599F2E79"/>
    <w:rsid w:val="59A0588F"/>
    <w:rsid w:val="59A76C0F"/>
    <w:rsid w:val="59AA36DA"/>
    <w:rsid w:val="59AF0BA0"/>
    <w:rsid w:val="59B12B6A"/>
    <w:rsid w:val="59B47F65"/>
    <w:rsid w:val="59B82FA0"/>
    <w:rsid w:val="59C53F20"/>
    <w:rsid w:val="59CE467B"/>
    <w:rsid w:val="59D40607"/>
    <w:rsid w:val="59D5222A"/>
    <w:rsid w:val="59D800F7"/>
    <w:rsid w:val="5A011185"/>
    <w:rsid w:val="5A025174"/>
    <w:rsid w:val="5A04713E"/>
    <w:rsid w:val="5A122150"/>
    <w:rsid w:val="5A132EDD"/>
    <w:rsid w:val="5A1534DC"/>
    <w:rsid w:val="5A24333C"/>
    <w:rsid w:val="5A272E2C"/>
    <w:rsid w:val="5A2C05B1"/>
    <w:rsid w:val="5A2F1813"/>
    <w:rsid w:val="5A315E31"/>
    <w:rsid w:val="5A3D61AC"/>
    <w:rsid w:val="5A3E4028"/>
    <w:rsid w:val="5A6077DD"/>
    <w:rsid w:val="5A6617B0"/>
    <w:rsid w:val="5A6A4D3D"/>
    <w:rsid w:val="5A6D1786"/>
    <w:rsid w:val="5A6E0A5B"/>
    <w:rsid w:val="5A704A06"/>
    <w:rsid w:val="5A731BCE"/>
    <w:rsid w:val="5A8454B5"/>
    <w:rsid w:val="5A9665E0"/>
    <w:rsid w:val="5A9F6E67"/>
    <w:rsid w:val="5AA12BDF"/>
    <w:rsid w:val="5AB15FE4"/>
    <w:rsid w:val="5AC266B1"/>
    <w:rsid w:val="5AD35EE6"/>
    <w:rsid w:val="5AE9649E"/>
    <w:rsid w:val="5AF56A87"/>
    <w:rsid w:val="5AF967B6"/>
    <w:rsid w:val="5B081AB1"/>
    <w:rsid w:val="5B082187"/>
    <w:rsid w:val="5B0C6850"/>
    <w:rsid w:val="5B0F4685"/>
    <w:rsid w:val="5B15237A"/>
    <w:rsid w:val="5B192DE9"/>
    <w:rsid w:val="5B1B7851"/>
    <w:rsid w:val="5B2B4256"/>
    <w:rsid w:val="5B391458"/>
    <w:rsid w:val="5B394103"/>
    <w:rsid w:val="5B3C46B5"/>
    <w:rsid w:val="5B4672E2"/>
    <w:rsid w:val="5B4C6079"/>
    <w:rsid w:val="5B5C56B9"/>
    <w:rsid w:val="5B60717A"/>
    <w:rsid w:val="5B7F45A2"/>
    <w:rsid w:val="5B8D6814"/>
    <w:rsid w:val="5B922527"/>
    <w:rsid w:val="5B9718EC"/>
    <w:rsid w:val="5BA12859"/>
    <w:rsid w:val="5BA83AF9"/>
    <w:rsid w:val="5BAD22B4"/>
    <w:rsid w:val="5BAE5C48"/>
    <w:rsid w:val="5BCA7F13"/>
    <w:rsid w:val="5BD62414"/>
    <w:rsid w:val="5BDB5C7C"/>
    <w:rsid w:val="5BE10DB9"/>
    <w:rsid w:val="5BE74621"/>
    <w:rsid w:val="5BE84759"/>
    <w:rsid w:val="5C0C22DA"/>
    <w:rsid w:val="5C1271C4"/>
    <w:rsid w:val="5C1B6525"/>
    <w:rsid w:val="5C2E1802"/>
    <w:rsid w:val="5C306FA5"/>
    <w:rsid w:val="5C4310D5"/>
    <w:rsid w:val="5C451348"/>
    <w:rsid w:val="5C50789B"/>
    <w:rsid w:val="5C541E99"/>
    <w:rsid w:val="5C5B0C5E"/>
    <w:rsid w:val="5C606F8F"/>
    <w:rsid w:val="5C684FC7"/>
    <w:rsid w:val="5C6B63B7"/>
    <w:rsid w:val="5C7B2FBB"/>
    <w:rsid w:val="5C7C419F"/>
    <w:rsid w:val="5CA00C74"/>
    <w:rsid w:val="5CA40764"/>
    <w:rsid w:val="5CA442C0"/>
    <w:rsid w:val="5CAF4B0F"/>
    <w:rsid w:val="5CCC49CC"/>
    <w:rsid w:val="5CD526CC"/>
    <w:rsid w:val="5CDA40DB"/>
    <w:rsid w:val="5CED5325"/>
    <w:rsid w:val="5CFB501A"/>
    <w:rsid w:val="5CFC6553"/>
    <w:rsid w:val="5CFE21DF"/>
    <w:rsid w:val="5D0C53B9"/>
    <w:rsid w:val="5D2D69AC"/>
    <w:rsid w:val="5D3727EE"/>
    <w:rsid w:val="5D3B1C21"/>
    <w:rsid w:val="5D5061F6"/>
    <w:rsid w:val="5D573826"/>
    <w:rsid w:val="5D5757D7"/>
    <w:rsid w:val="5D595968"/>
    <w:rsid w:val="5D616655"/>
    <w:rsid w:val="5D627D98"/>
    <w:rsid w:val="5D74360C"/>
    <w:rsid w:val="5D8261C9"/>
    <w:rsid w:val="5D964551"/>
    <w:rsid w:val="5D977CB3"/>
    <w:rsid w:val="5DB00E6A"/>
    <w:rsid w:val="5DBA29F4"/>
    <w:rsid w:val="5DC21AC7"/>
    <w:rsid w:val="5DD0445A"/>
    <w:rsid w:val="5DE9012C"/>
    <w:rsid w:val="5DEB22AC"/>
    <w:rsid w:val="5E053485"/>
    <w:rsid w:val="5E055233"/>
    <w:rsid w:val="5E0C14B0"/>
    <w:rsid w:val="5E1E0F9C"/>
    <w:rsid w:val="5E2751A9"/>
    <w:rsid w:val="5E40626B"/>
    <w:rsid w:val="5E4272B7"/>
    <w:rsid w:val="5E4775F9"/>
    <w:rsid w:val="5E4E4BC2"/>
    <w:rsid w:val="5E563CE0"/>
    <w:rsid w:val="5E590518"/>
    <w:rsid w:val="5E5A49CE"/>
    <w:rsid w:val="5E5B4BC6"/>
    <w:rsid w:val="5E693C4F"/>
    <w:rsid w:val="5E6E6D52"/>
    <w:rsid w:val="5E8545C5"/>
    <w:rsid w:val="5E987E55"/>
    <w:rsid w:val="5EAB332E"/>
    <w:rsid w:val="5EAC1F68"/>
    <w:rsid w:val="5EAD4ED0"/>
    <w:rsid w:val="5EBD78BB"/>
    <w:rsid w:val="5EC24ED2"/>
    <w:rsid w:val="5ECF3E31"/>
    <w:rsid w:val="5ED22865"/>
    <w:rsid w:val="5EDE3506"/>
    <w:rsid w:val="5EE4342F"/>
    <w:rsid w:val="5EEE5CC7"/>
    <w:rsid w:val="5EFB0F57"/>
    <w:rsid w:val="5EFF6126"/>
    <w:rsid w:val="5F0A3CB7"/>
    <w:rsid w:val="5F29586A"/>
    <w:rsid w:val="5F2B2A77"/>
    <w:rsid w:val="5F47780E"/>
    <w:rsid w:val="5F4D5702"/>
    <w:rsid w:val="5F50308C"/>
    <w:rsid w:val="5F537C06"/>
    <w:rsid w:val="5F5D4BFA"/>
    <w:rsid w:val="5F70492E"/>
    <w:rsid w:val="5F922AF6"/>
    <w:rsid w:val="5F954394"/>
    <w:rsid w:val="5FB22F37"/>
    <w:rsid w:val="5FB57726"/>
    <w:rsid w:val="5FC811A9"/>
    <w:rsid w:val="5FCC1B91"/>
    <w:rsid w:val="5FD90725"/>
    <w:rsid w:val="5FDC0215"/>
    <w:rsid w:val="5FDF6221"/>
    <w:rsid w:val="5FE57A29"/>
    <w:rsid w:val="5FEF6E7C"/>
    <w:rsid w:val="5FF23595"/>
    <w:rsid w:val="5FFE1F39"/>
    <w:rsid w:val="60032F94"/>
    <w:rsid w:val="600668A6"/>
    <w:rsid w:val="600904DE"/>
    <w:rsid w:val="601941E3"/>
    <w:rsid w:val="602120CC"/>
    <w:rsid w:val="604211B7"/>
    <w:rsid w:val="604C0EF7"/>
    <w:rsid w:val="60502C70"/>
    <w:rsid w:val="6057789C"/>
    <w:rsid w:val="605B738C"/>
    <w:rsid w:val="605F2313"/>
    <w:rsid w:val="6064021E"/>
    <w:rsid w:val="60661EE8"/>
    <w:rsid w:val="6071095D"/>
    <w:rsid w:val="60766815"/>
    <w:rsid w:val="608C1C3B"/>
    <w:rsid w:val="608C5797"/>
    <w:rsid w:val="608E59B3"/>
    <w:rsid w:val="60940FEB"/>
    <w:rsid w:val="6098238E"/>
    <w:rsid w:val="609C0429"/>
    <w:rsid w:val="60A35897"/>
    <w:rsid w:val="60B30F76"/>
    <w:rsid w:val="60B77A39"/>
    <w:rsid w:val="60C726CC"/>
    <w:rsid w:val="60D12670"/>
    <w:rsid w:val="60D3295B"/>
    <w:rsid w:val="60D3494F"/>
    <w:rsid w:val="60E20A99"/>
    <w:rsid w:val="60E67E9D"/>
    <w:rsid w:val="60EA0710"/>
    <w:rsid w:val="60F94DEA"/>
    <w:rsid w:val="61005930"/>
    <w:rsid w:val="61161505"/>
    <w:rsid w:val="611A0FF5"/>
    <w:rsid w:val="611B4B9F"/>
    <w:rsid w:val="613320B7"/>
    <w:rsid w:val="61412A26"/>
    <w:rsid w:val="61430003"/>
    <w:rsid w:val="614B7400"/>
    <w:rsid w:val="616102D8"/>
    <w:rsid w:val="61630BEE"/>
    <w:rsid w:val="61686204"/>
    <w:rsid w:val="617F380C"/>
    <w:rsid w:val="617F70AA"/>
    <w:rsid w:val="61A84853"/>
    <w:rsid w:val="61B71555"/>
    <w:rsid w:val="61B72CE8"/>
    <w:rsid w:val="61C15914"/>
    <w:rsid w:val="61C471B3"/>
    <w:rsid w:val="61C827FF"/>
    <w:rsid w:val="61CA672A"/>
    <w:rsid w:val="61CB6793"/>
    <w:rsid w:val="61D73854"/>
    <w:rsid w:val="61DA42E3"/>
    <w:rsid w:val="61DE0274"/>
    <w:rsid w:val="61EA5808"/>
    <w:rsid w:val="61EA635A"/>
    <w:rsid w:val="61FA2BD4"/>
    <w:rsid w:val="62055A75"/>
    <w:rsid w:val="62101E8A"/>
    <w:rsid w:val="624502F4"/>
    <w:rsid w:val="624E6BC1"/>
    <w:rsid w:val="625850F6"/>
    <w:rsid w:val="62755A16"/>
    <w:rsid w:val="627715C0"/>
    <w:rsid w:val="62854B94"/>
    <w:rsid w:val="62865D12"/>
    <w:rsid w:val="62890400"/>
    <w:rsid w:val="62895B8B"/>
    <w:rsid w:val="62993713"/>
    <w:rsid w:val="629B4908"/>
    <w:rsid w:val="62A3542F"/>
    <w:rsid w:val="62AB7DAA"/>
    <w:rsid w:val="62B07D76"/>
    <w:rsid w:val="62B97675"/>
    <w:rsid w:val="62C751AC"/>
    <w:rsid w:val="62D358FF"/>
    <w:rsid w:val="62D90A3C"/>
    <w:rsid w:val="62E50ED0"/>
    <w:rsid w:val="62E53885"/>
    <w:rsid w:val="62EE47AC"/>
    <w:rsid w:val="62F27950"/>
    <w:rsid w:val="62F615EE"/>
    <w:rsid w:val="63012E32"/>
    <w:rsid w:val="63127B01"/>
    <w:rsid w:val="6315416A"/>
    <w:rsid w:val="631B00C2"/>
    <w:rsid w:val="6327307F"/>
    <w:rsid w:val="632A5F9A"/>
    <w:rsid w:val="63352116"/>
    <w:rsid w:val="63381C06"/>
    <w:rsid w:val="633F2F95"/>
    <w:rsid w:val="634346EA"/>
    <w:rsid w:val="634C3904"/>
    <w:rsid w:val="63554566"/>
    <w:rsid w:val="635648E1"/>
    <w:rsid w:val="63586B25"/>
    <w:rsid w:val="63620A31"/>
    <w:rsid w:val="63795CCD"/>
    <w:rsid w:val="638D7235"/>
    <w:rsid w:val="639F3A33"/>
    <w:rsid w:val="63A948B2"/>
    <w:rsid w:val="63AD7CB0"/>
    <w:rsid w:val="63B03E93"/>
    <w:rsid w:val="63B75221"/>
    <w:rsid w:val="63C82716"/>
    <w:rsid w:val="63D25BB7"/>
    <w:rsid w:val="63D467B7"/>
    <w:rsid w:val="63DA4A6C"/>
    <w:rsid w:val="63FE0403"/>
    <w:rsid w:val="63FF0976"/>
    <w:rsid w:val="640E4C16"/>
    <w:rsid w:val="640E5323"/>
    <w:rsid w:val="641C5BCB"/>
    <w:rsid w:val="64241B21"/>
    <w:rsid w:val="642D7291"/>
    <w:rsid w:val="64342C5D"/>
    <w:rsid w:val="6449399F"/>
    <w:rsid w:val="644D16E1"/>
    <w:rsid w:val="64507EF3"/>
    <w:rsid w:val="64610CE9"/>
    <w:rsid w:val="64632CB3"/>
    <w:rsid w:val="64634A61"/>
    <w:rsid w:val="646F3406"/>
    <w:rsid w:val="64836E33"/>
    <w:rsid w:val="6487173B"/>
    <w:rsid w:val="64A6059F"/>
    <w:rsid w:val="64B379A8"/>
    <w:rsid w:val="64C74E5F"/>
    <w:rsid w:val="64CE3F49"/>
    <w:rsid w:val="64D4595F"/>
    <w:rsid w:val="64D802A4"/>
    <w:rsid w:val="64D90B50"/>
    <w:rsid w:val="64DA58EB"/>
    <w:rsid w:val="64DB76E4"/>
    <w:rsid w:val="64DD0CB7"/>
    <w:rsid w:val="64DE41A4"/>
    <w:rsid w:val="64E060B2"/>
    <w:rsid w:val="64E8140A"/>
    <w:rsid w:val="64EA4305"/>
    <w:rsid w:val="64F16511"/>
    <w:rsid w:val="64F60DB6"/>
    <w:rsid w:val="6501023E"/>
    <w:rsid w:val="650D04D5"/>
    <w:rsid w:val="65102E3B"/>
    <w:rsid w:val="65183A9D"/>
    <w:rsid w:val="652C7549"/>
    <w:rsid w:val="652C7E3B"/>
    <w:rsid w:val="65341166"/>
    <w:rsid w:val="65354984"/>
    <w:rsid w:val="6546685C"/>
    <w:rsid w:val="65640A91"/>
    <w:rsid w:val="65655809"/>
    <w:rsid w:val="65717E3A"/>
    <w:rsid w:val="6582360D"/>
    <w:rsid w:val="65913850"/>
    <w:rsid w:val="65A2736F"/>
    <w:rsid w:val="65A2780B"/>
    <w:rsid w:val="65C737A4"/>
    <w:rsid w:val="65D22A01"/>
    <w:rsid w:val="65D36317"/>
    <w:rsid w:val="65D71620"/>
    <w:rsid w:val="65DF6369"/>
    <w:rsid w:val="65E25E59"/>
    <w:rsid w:val="65F31E15"/>
    <w:rsid w:val="65F75DA9"/>
    <w:rsid w:val="66081D64"/>
    <w:rsid w:val="66090F55"/>
    <w:rsid w:val="662B5758"/>
    <w:rsid w:val="6637461E"/>
    <w:rsid w:val="665723A3"/>
    <w:rsid w:val="6659436D"/>
    <w:rsid w:val="665C5C0C"/>
    <w:rsid w:val="66651731"/>
    <w:rsid w:val="66654CDE"/>
    <w:rsid w:val="666A0329"/>
    <w:rsid w:val="666F593F"/>
    <w:rsid w:val="667C658D"/>
    <w:rsid w:val="667F18FA"/>
    <w:rsid w:val="66976C44"/>
    <w:rsid w:val="669D21EC"/>
    <w:rsid w:val="66A325BD"/>
    <w:rsid w:val="66B17100"/>
    <w:rsid w:val="66B551ED"/>
    <w:rsid w:val="66B8278C"/>
    <w:rsid w:val="66BA79BE"/>
    <w:rsid w:val="66BC48FC"/>
    <w:rsid w:val="66CD4D5B"/>
    <w:rsid w:val="66D7192C"/>
    <w:rsid w:val="66D87988"/>
    <w:rsid w:val="66E16111"/>
    <w:rsid w:val="66E57D97"/>
    <w:rsid w:val="66F95B50"/>
    <w:rsid w:val="670100A8"/>
    <w:rsid w:val="67024A05"/>
    <w:rsid w:val="670307BF"/>
    <w:rsid w:val="67074CD5"/>
    <w:rsid w:val="67191D4F"/>
    <w:rsid w:val="671A41FE"/>
    <w:rsid w:val="6723497B"/>
    <w:rsid w:val="673371DE"/>
    <w:rsid w:val="673C6346"/>
    <w:rsid w:val="674515D4"/>
    <w:rsid w:val="675114E9"/>
    <w:rsid w:val="67513297"/>
    <w:rsid w:val="675D64B5"/>
    <w:rsid w:val="67613B55"/>
    <w:rsid w:val="67701963"/>
    <w:rsid w:val="678B49FB"/>
    <w:rsid w:val="67A36E11"/>
    <w:rsid w:val="67AA29A7"/>
    <w:rsid w:val="67C65A33"/>
    <w:rsid w:val="67C938CC"/>
    <w:rsid w:val="67D0240D"/>
    <w:rsid w:val="67E1286C"/>
    <w:rsid w:val="67E229C6"/>
    <w:rsid w:val="67EC06A8"/>
    <w:rsid w:val="67EE31DB"/>
    <w:rsid w:val="67F07212"/>
    <w:rsid w:val="680054FA"/>
    <w:rsid w:val="68090E1B"/>
    <w:rsid w:val="68093B71"/>
    <w:rsid w:val="68173CC4"/>
    <w:rsid w:val="681C6317"/>
    <w:rsid w:val="68282249"/>
    <w:rsid w:val="68336E43"/>
    <w:rsid w:val="68435627"/>
    <w:rsid w:val="6844781F"/>
    <w:rsid w:val="6847231C"/>
    <w:rsid w:val="684A6664"/>
    <w:rsid w:val="685A617B"/>
    <w:rsid w:val="68637725"/>
    <w:rsid w:val="68662D72"/>
    <w:rsid w:val="686F7E78"/>
    <w:rsid w:val="6870132D"/>
    <w:rsid w:val="687234C5"/>
    <w:rsid w:val="68790CF7"/>
    <w:rsid w:val="687C2595"/>
    <w:rsid w:val="687F3E33"/>
    <w:rsid w:val="689C6793"/>
    <w:rsid w:val="68A33FC6"/>
    <w:rsid w:val="68B1618F"/>
    <w:rsid w:val="68B65AA7"/>
    <w:rsid w:val="68BA03F8"/>
    <w:rsid w:val="68BA4096"/>
    <w:rsid w:val="68CC6420"/>
    <w:rsid w:val="68D91796"/>
    <w:rsid w:val="68DB5085"/>
    <w:rsid w:val="68E5013A"/>
    <w:rsid w:val="68F14D31"/>
    <w:rsid w:val="69085BD7"/>
    <w:rsid w:val="6917085D"/>
    <w:rsid w:val="69280027"/>
    <w:rsid w:val="693A0274"/>
    <w:rsid w:val="6942153C"/>
    <w:rsid w:val="694729C8"/>
    <w:rsid w:val="694D6045"/>
    <w:rsid w:val="696B7548"/>
    <w:rsid w:val="6976328D"/>
    <w:rsid w:val="69855320"/>
    <w:rsid w:val="69872FA0"/>
    <w:rsid w:val="69935DE8"/>
    <w:rsid w:val="69B662D2"/>
    <w:rsid w:val="69B92ABB"/>
    <w:rsid w:val="69BE3E37"/>
    <w:rsid w:val="69DF2DDC"/>
    <w:rsid w:val="69DF36BC"/>
    <w:rsid w:val="69F76313"/>
    <w:rsid w:val="6A1132AC"/>
    <w:rsid w:val="6A1F4626"/>
    <w:rsid w:val="6A23521E"/>
    <w:rsid w:val="6A2922A9"/>
    <w:rsid w:val="6A2B4273"/>
    <w:rsid w:val="6A331379"/>
    <w:rsid w:val="6A4A1B86"/>
    <w:rsid w:val="6A4F46F6"/>
    <w:rsid w:val="6A4F4A60"/>
    <w:rsid w:val="6A5C267E"/>
    <w:rsid w:val="6A5E63F6"/>
    <w:rsid w:val="6A7117E5"/>
    <w:rsid w:val="6A7839BE"/>
    <w:rsid w:val="6A8544C5"/>
    <w:rsid w:val="6A9B1F3F"/>
    <w:rsid w:val="6AA55E35"/>
    <w:rsid w:val="6AA67D9D"/>
    <w:rsid w:val="6AA85D86"/>
    <w:rsid w:val="6AA933EA"/>
    <w:rsid w:val="6ACB15B2"/>
    <w:rsid w:val="6AD20B92"/>
    <w:rsid w:val="6ADE12E5"/>
    <w:rsid w:val="6AEF1B47"/>
    <w:rsid w:val="6AF66D9D"/>
    <w:rsid w:val="6AFB3C45"/>
    <w:rsid w:val="6B086362"/>
    <w:rsid w:val="6B0F5943"/>
    <w:rsid w:val="6B1761A2"/>
    <w:rsid w:val="6B20545A"/>
    <w:rsid w:val="6B23319C"/>
    <w:rsid w:val="6B314CDA"/>
    <w:rsid w:val="6B3B6738"/>
    <w:rsid w:val="6B4018F1"/>
    <w:rsid w:val="6B481FF8"/>
    <w:rsid w:val="6B6537B4"/>
    <w:rsid w:val="6B6932A5"/>
    <w:rsid w:val="6B6F4633"/>
    <w:rsid w:val="6B6F7569"/>
    <w:rsid w:val="6B8143A2"/>
    <w:rsid w:val="6B842A13"/>
    <w:rsid w:val="6B8D1572"/>
    <w:rsid w:val="6B8E2D0B"/>
    <w:rsid w:val="6BB06807"/>
    <w:rsid w:val="6BB20C33"/>
    <w:rsid w:val="6BBC0C3D"/>
    <w:rsid w:val="6BC54253"/>
    <w:rsid w:val="6BC91768"/>
    <w:rsid w:val="6BD9140C"/>
    <w:rsid w:val="6BD91777"/>
    <w:rsid w:val="6BE04BE9"/>
    <w:rsid w:val="6BEA3CBA"/>
    <w:rsid w:val="6BF30DC0"/>
    <w:rsid w:val="6C064508"/>
    <w:rsid w:val="6C0C59DE"/>
    <w:rsid w:val="6C1256EA"/>
    <w:rsid w:val="6C1750F9"/>
    <w:rsid w:val="6C1B3E73"/>
    <w:rsid w:val="6C225202"/>
    <w:rsid w:val="6C263F4F"/>
    <w:rsid w:val="6C3870FA"/>
    <w:rsid w:val="6C3E27AC"/>
    <w:rsid w:val="6C5006C1"/>
    <w:rsid w:val="6C56268E"/>
    <w:rsid w:val="6C586E75"/>
    <w:rsid w:val="6C5D4D98"/>
    <w:rsid w:val="6C77379F"/>
    <w:rsid w:val="6C7A6DEC"/>
    <w:rsid w:val="6C803C72"/>
    <w:rsid w:val="6C8759DA"/>
    <w:rsid w:val="6C9003BD"/>
    <w:rsid w:val="6CA200F0"/>
    <w:rsid w:val="6CAC7CA4"/>
    <w:rsid w:val="6CB06CB1"/>
    <w:rsid w:val="6CC74289"/>
    <w:rsid w:val="6CED5D03"/>
    <w:rsid w:val="6CF3094C"/>
    <w:rsid w:val="6CF901D8"/>
    <w:rsid w:val="6CFC757E"/>
    <w:rsid w:val="6D0F3525"/>
    <w:rsid w:val="6D192AA9"/>
    <w:rsid w:val="6D1B552B"/>
    <w:rsid w:val="6D2B6338"/>
    <w:rsid w:val="6D350F65"/>
    <w:rsid w:val="6D3A5986"/>
    <w:rsid w:val="6D6C16E4"/>
    <w:rsid w:val="6D6D06FE"/>
    <w:rsid w:val="6D7221B9"/>
    <w:rsid w:val="6D730EC7"/>
    <w:rsid w:val="6D7C6B93"/>
    <w:rsid w:val="6D85712C"/>
    <w:rsid w:val="6D8A305E"/>
    <w:rsid w:val="6D8C05D6"/>
    <w:rsid w:val="6D8D0DA1"/>
    <w:rsid w:val="6D9B4673"/>
    <w:rsid w:val="6DA32372"/>
    <w:rsid w:val="6DA679BF"/>
    <w:rsid w:val="6DA700B4"/>
    <w:rsid w:val="6DB30807"/>
    <w:rsid w:val="6DD54C21"/>
    <w:rsid w:val="6DE24C48"/>
    <w:rsid w:val="6DF15205"/>
    <w:rsid w:val="6DFE0B35"/>
    <w:rsid w:val="6E05302D"/>
    <w:rsid w:val="6E080427"/>
    <w:rsid w:val="6E1D3ED3"/>
    <w:rsid w:val="6E207C9E"/>
    <w:rsid w:val="6E290AC9"/>
    <w:rsid w:val="6E2D0FE4"/>
    <w:rsid w:val="6E3D27C7"/>
    <w:rsid w:val="6E402AE0"/>
    <w:rsid w:val="6E4C1A4B"/>
    <w:rsid w:val="6E4E6782"/>
    <w:rsid w:val="6E597B85"/>
    <w:rsid w:val="6E625D89"/>
    <w:rsid w:val="6E640503"/>
    <w:rsid w:val="6E6728CD"/>
    <w:rsid w:val="6E695E37"/>
    <w:rsid w:val="6E761835"/>
    <w:rsid w:val="6E7855AD"/>
    <w:rsid w:val="6E87721D"/>
    <w:rsid w:val="6E8F33CD"/>
    <w:rsid w:val="6E9A3775"/>
    <w:rsid w:val="6EA445F4"/>
    <w:rsid w:val="6EC0272C"/>
    <w:rsid w:val="6EC802E2"/>
    <w:rsid w:val="6ED33475"/>
    <w:rsid w:val="6EDF47A2"/>
    <w:rsid w:val="6EE82732"/>
    <w:rsid w:val="6EFD082D"/>
    <w:rsid w:val="6F045092"/>
    <w:rsid w:val="6F0528C7"/>
    <w:rsid w:val="6F0A08FB"/>
    <w:rsid w:val="6F10538F"/>
    <w:rsid w:val="6F327E52"/>
    <w:rsid w:val="6F3E041D"/>
    <w:rsid w:val="6F41376B"/>
    <w:rsid w:val="6F4E1E36"/>
    <w:rsid w:val="6F524050"/>
    <w:rsid w:val="6F5A0E53"/>
    <w:rsid w:val="6F600EF0"/>
    <w:rsid w:val="6F6421A9"/>
    <w:rsid w:val="6F675DD1"/>
    <w:rsid w:val="6F685169"/>
    <w:rsid w:val="6F6D62AE"/>
    <w:rsid w:val="6F72762C"/>
    <w:rsid w:val="6F760A66"/>
    <w:rsid w:val="6F766CB4"/>
    <w:rsid w:val="6F7C2E7B"/>
    <w:rsid w:val="6F83245B"/>
    <w:rsid w:val="6F8B0807"/>
    <w:rsid w:val="6F914B78"/>
    <w:rsid w:val="6F946416"/>
    <w:rsid w:val="6F982D60"/>
    <w:rsid w:val="6FB05B5D"/>
    <w:rsid w:val="6FB40F01"/>
    <w:rsid w:val="6FB46AB9"/>
    <w:rsid w:val="6FBD3BBF"/>
    <w:rsid w:val="6FBD596D"/>
    <w:rsid w:val="6FC64095"/>
    <w:rsid w:val="6FCC4962"/>
    <w:rsid w:val="6FDF565D"/>
    <w:rsid w:val="6FE253D4"/>
    <w:rsid w:val="6FF670D1"/>
    <w:rsid w:val="70117A67"/>
    <w:rsid w:val="70133988"/>
    <w:rsid w:val="7022478E"/>
    <w:rsid w:val="70234E65"/>
    <w:rsid w:val="7027103E"/>
    <w:rsid w:val="703E6382"/>
    <w:rsid w:val="70433998"/>
    <w:rsid w:val="70471E3D"/>
    <w:rsid w:val="705160B5"/>
    <w:rsid w:val="70617C09"/>
    <w:rsid w:val="706B361B"/>
    <w:rsid w:val="706D0E2B"/>
    <w:rsid w:val="706F478E"/>
    <w:rsid w:val="707D7B2A"/>
    <w:rsid w:val="708E204E"/>
    <w:rsid w:val="708F7F54"/>
    <w:rsid w:val="709541F4"/>
    <w:rsid w:val="70A833A5"/>
    <w:rsid w:val="70AB52F9"/>
    <w:rsid w:val="70B56644"/>
    <w:rsid w:val="70BF74C3"/>
    <w:rsid w:val="70C437E8"/>
    <w:rsid w:val="70E80FD7"/>
    <w:rsid w:val="70F31267"/>
    <w:rsid w:val="70F66138"/>
    <w:rsid w:val="70FF5B11"/>
    <w:rsid w:val="710132AD"/>
    <w:rsid w:val="71030900"/>
    <w:rsid w:val="71157AF2"/>
    <w:rsid w:val="71211F2C"/>
    <w:rsid w:val="71235CA4"/>
    <w:rsid w:val="712612F0"/>
    <w:rsid w:val="713003C1"/>
    <w:rsid w:val="71397275"/>
    <w:rsid w:val="713C6D66"/>
    <w:rsid w:val="714125CE"/>
    <w:rsid w:val="71416653"/>
    <w:rsid w:val="714655FB"/>
    <w:rsid w:val="715A543E"/>
    <w:rsid w:val="715C0DE7"/>
    <w:rsid w:val="715C337A"/>
    <w:rsid w:val="715F3F7E"/>
    <w:rsid w:val="71600CA6"/>
    <w:rsid w:val="716A7AEF"/>
    <w:rsid w:val="71902C0D"/>
    <w:rsid w:val="7193135A"/>
    <w:rsid w:val="719A0B31"/>
    <w:rsid w:val="71A83F33"/>
    <w:rsid w:val="71A877DA"/>
    <w:rsid w:val="71B07CD9"/>
    <w:rsid w:val="71D13952"/>
    <w:rsid w:val="71D76CAF"/>
    <w:rsid w:val="71FF0182"/>
    <w:rsid w:val="720C4972"/>
    <w:rsid w:val="721D4D44"/>
    <w:rsid w:val="723127DC"/>
    <w:rsid w:val="7231594B"/>
    <w:rsid w:val="7234716F"/>
    <w:rsid w:val="72362C4A"/>
    <w:rsid w:val="723652CB"/>
    <w:rsid w:val="72396C13"/>
    <w:rsid w:val="723A2045"/>
    <w:rsid w:val="723D0FE7"/>
    <w:rsid w:val="723D4B43"/>
    <w:rsid w:val="724A54B2"/>
    <w:rsid w:val="725943B7"/>
    <w:rsid w:val="725E1513"/>
    <w:rsid w:val="726E28BB"/>
    <w:rsid w:val="7290404D"/>
    <w:rsid w:val="7292683C"/>
    <w:rsid w:val="72963230"/>
    <w:rsid w:val="72A70177"/>
    <w:rsid w:val="72AB5F51"/>
    <w:rsid w:val="72C1582D"/>
    <w:rsid w:val="72E370C0"/>
    <w:rsid w:val="72F2374F"/>
    <w:rsid w:val="72F2666D"/>
    <w:rsid w:val="72F87110"/>
    <w:rsid w:val="73092C77"/>
    <w:rsid w:val="730D7DBC"/>
    <w:rsid w:val="730E028E"/>
    <w:rsid w:val="7326686C"/>
    <w:rsid w:val="732775A1"/>
    <w:rsid w:val="733916CF"/>
    <w:rsid w:val="733A72D5"/>
    <w:rsid w:val="733C4DFB"/>
    <w:rsid w:val="734D4EFE"/>
    <w:rsid w:val="73552361"/>
    <w:rsid w:val="73614861"/>
    <w:rsid w:val="73644352"/>
    <w:rsid w:val="736600CA"/>
    <w:rsid w:val="7372081D"/>
    <w:rsid w:val="73844DAE"/>
    <w:rsid w:val="73880040"/>
    <w:rsid w:val="73942E89"/>
    <w:rsid w:val="73A3131E"/>
    <w:rsid w:val="73A44D74"/>
    <w:rsid w:val="73A70394"/>
    <w:rsid w:val="73A734A2"/>
    <w:rsid w:val="73B015F5"/>
    <w:rsid w:val="73B66E1E"/>
    <w:rsid w:val="73BE077C"/>
    <w:rsid w:val="73CF4D8D"/>
    <w:rsid w:val="73DC213A"/>
    <w:rsid w:val="73F04EEC"/>
    <w:rsid w:val="73F8321F"/>
    <w:rsid w:val="74030AEB"/>
    <w:rsid w:val="740A4EF9"/>
    <w:rsid w:val="740C3889"/>
    <w:rsid w:val="741C4C2C"/>
    <w:rsid w:val="74213FF1"/>
    <w:rsid w:val="74243B92"/>
    <w:rsid w:val="74277859"/>
    <w:rsid w:val="742F3200"/>
    <w:rsid w:val="743D707D"/>
    <w:rsid w:val="74470501"/>
    <w:rsid w:val="744A1799"/>
    <w:rsid w:val="744C45A0"/>
    <w:rsid w:val="745D14CD"/>
    <w:rsid w:val="74614025"/>
    <w:rsid w:val="7475660B"/>
    <w:rsid w:val="747A743B"/>
    <w:rsid w:val="74842EFD"/>
    <w:rsid w:val="74890514"/>
    <w:rsid w:val="749134A8"/>
    <w:rsid w:val="7499284D"/>
    <w:rsid w:val="749B5040"/>
    <w:rsid w:val="74A015C7"/>
    <w:rsid w:val="74A10225"/>
    <w:rsid w:val="74A164A0"/>
    <w:rsid w:val="74B51E7D"/>
    <w:rsid w:val="74B65081"/>
    <w:rsid w:val="74BB0037"/>
    <w:rsid w:val="74BE2079"/>
    <w:rsid w:val="74C17F4C"/>
    <w:rsid w:val="74C62997"/>
    <w:rsid w:val="74CA6D5F"/>
    <w:rsid w:val="74CF1C9F"/>
    <w:rsid w:val="74ED166E"/>
    <w:rsid w:val="74EF5D24"/>
    <w:rsid w:val="74FF2584"/>
    <w:rsid w:val="75074B24"/>
    <w:rsid w:val="75090455"/>
    <w:rsid w:val="751122B7"/>
    <w:rsid w:val="751C68C3"/>
    <w:rsid w:val="7524058C"/>
    <w:rsid w:val="752B2801"/>
    <w:rsid w:val="753041C6"/>
    <w:rsid w:val="753D4E5A"/>
    <w:rsid w:val="755000CD"/>
    <w:rsid w:val="75577001"/>
    <w:rsid w:val="755A1EB0"/>
    <w:rsid w:val="755E2469"/>
    <w:rsid w:val="758302A7"/>
    <w:rsid w:val="75862CA5"/>
    <w:rsid w:val="75943714"/>
    <w:rsid w:val="75A30B22"/>
    <w:rsid w:val="75A36EB3"/>
    <w:rsid w:val="75C272B0"/>
    <w:rsid w:val="75CB3BAE"/>
    <w:rsid w:val="75CF0160"/>
    <w:rsid w:val="75D014ED"/>
    <w:rsid w:val="75D22519"/>
    <w:rsid w:val="75D91A00"/>
    <w:rsid w:val="75EF3075"/>
    <w:rsid w:val="75F62877"/>
    <w:rsid w:val="75FA234E"/>
    <w:rsid w:val="760838F2"/>
    <w:rsid w:val="760C31AA"/>
    <w:rsid w:val="760E5A61"/>
    <w:rsid w:val="76200A04"/>
    <w:rsid w:val="76201FB0"/>
    <w:rsid w:val="762C55FB"/>
    <w:rsid w:val="762D531E"/>
    <w:rsid w:val="764C56CB"/>
    <w:rsid w:val="764F1006"/>
    <w:rsid w:val="765C4908"/>
    <w:rsid w:val="765F3F76"/>
    <w:rsid w:val="7669207A"/>
    <w:rsid w:val="76726D86"/>
    <w:rsid w:val="76735FA3"/>
    <w:rsid w:val="767B0330"/>
    <w:rsid w:val="768B5A28"/>
    <w:rsid w:val="76962A74"/>
    <w:rsid w:val="76996C63"/>
    <w:rsid w:val="769B452E"/>
    <w:rsid w:val="769B62DC"/>
    <w:rsid w:val="769D02A6"/>
    <w:rsid w:val="76A33F1D"/>
    <w:rsid w:val="76A809F9"/>
    <w:rsid w:val="76B850E0"/>
    <w:rsid w:val="76BC6DFA"/>
    <w:rsid w:val="76C80F10"/>
    <w:rsid w:val="76DF266D"/>
    <w:rsid w:val="76E75AA9"/>
    <w:rsid w:val="76E97048"/>
    <w:rsid w:val="770056C4"/>
    <w:rsid w:val="7706219D"/>
    <w:rsid w:val="77073972"/>
    <w:rsid w:val="77130569"/>
    <w:rsid w:val="77204A34"/>
    <w:rsid w:val="77212C85"/>
    <w:rsid w:val="77260942"/>
    <w:rsid w:val="772E1751"/>
    <w:rsid w:val="773E15B0"/>
    <w:rsid w:val="7746449A"/>
    <w:rsid w:val="774E77F3"/>
    <w:rsid w:val="77514BED"/>
    <w:rsid w:val="77550B81"/>
    <w:rsid w:val="7758241F"/>
    <w:rsid w:val="77636BD0"/>
    <w:rsid w:val="77661801"/>
    <w:rsid w:val="776D2CE2"/>
    <w:rsid w:val="77710438"/>
    <w:rsid w:val="777E57F6"/>
    <w:rsid w:val="77811976"/>
    <w:rsid w:val="77843214"/>
    <w:rsid w:val="77974CF6"/>
    <w:rsid w:val="779A2A38"/>
    <w:rsid w:val="779D6084"/>
    <w:rsid w:val="77CC549C"/>
    <w:rsid w:val="77D85AA9"/>
    <w:rsid w:val="77DE46D3"/>
    <w:rsid w:val="77DF7EFB"/>
    <w:rsid w:val="77E65C7D"/>
    <w:rsid w:val="77E75FF2"/>
    <w:rsid w:val="77F04406"/>
    <w:rsid w:val="77F4039A"/>
    <w:rsid w:val="78014865"/>
    <w:rsid w:val="78085BF3"/>
    <w:rsid w:val="78120820"/>
    <w:rsid w:val="781444FE"/>
    <w:rsid w:val="781D7563"/>
    <w:rsid w:val="78213CFD"/>
    <w:rsid w:val="78232A2D"/>
    <w:rsid w:val="78262A1C"/>
    <w:rsid w:val="7831514A"/>
    <w:rsid w:val="784032B8"/>
    <w:rsid w:val="7847671C"/>
    <w:rsid w:val="784A6499"/>
    <w:rsid w:val="784D7AAA"/>
    <w:rsid w:val="785C3C25"/>
    <w:rsid w:val="786372CE"/>
    <w:rsid w:val="786C6565"/>
    <w:rsid w:val="787768D5"/>
    <w:rsid w:val="7879089F"/>
    <w:rsid w:val="789C5CC4"/>
    <w:rsid w:val="789E20B4"/>
    <w:rsid w:val="78AC47D1"/>
    <w:rsid w:val="78B167C1"/>
    <w:rsid w:val="78B6564F"/>
    <w:rsid w:val="78BC1C20"/>
    <w:rsid w:val="78C050DB"/>
    <w:rsid w:val="78C95383"/>
    <w:rsid w:val="78E7617D"/>
    <w:rsid w:val="78EC2E1F"/>
    <w:rsid w:val="78F7762A"/>
    <w:rsid w:val="78FB69A2"/>
    <w:rsid w:val="78FD6DDA"/>
    <w:rsid w:val="790660A1"/>
    <w:rsid w:val="790E1520"/>
    <w:rsid w:val="792425B9"/>
    <w:rsid w:val="792431AD"/>
    <w:rsid w:val="79294073"/>
    <w:rsid w:val="7947102A"/>
    <w:rsid w:val="794964C4"/>
    <w:rsid w:val="794E7981"/>
    <w:rsid w:val="79585C04"/>
    <w:rsid w:val="797352EE"/>
    <w:rsid w:val="79772FFC"/>
    <w:rsid w:val="797A042B"/>
    <w:rsid w:val="798234E9"/>
    <w:rsid w:val="798D68EB"/>
    <w:rsid w:val="79A03E0B"/>
    <w:rsid w:val="79A82152"/>
    <w:rsid w:val="79AE4579"/>
    <w:rsid w:val="79B30FDC"/>
    <w:rsid w:val="79BB7B93"/>
    <w:rsid w:val="79C1605A"/>
    <w:rsid w:val="79D833A4"/>
    <w:rsid w:val="79DE7ADE"/>
    <w:rsid w:val="79EF706B"/>
    <w:rsid w:val="79F26C1F"/>
    <w:rsid w:val="7A0B19CB"/>
    <w:rsid w:val="7A1D4201"/>
    <w:rsid w:val="7A245426"/>
    <w:rsid w:val="7A2465E9"/>
    <w:rsid w:val="7A2605B3"/>
    <w:rsid w:val="7A2D36EF"/>
    <w:rsid w:val="7A542B32"/>
    <w:rsid w:val="7A560E98"/>
    <w:rsid w:val="7A643DC8"/>
    <w:rsid w:val="7A683422"/>
    <w:rsid w:val="7A6D4434"/>
    <w:rsid w:val="7A7B26AD"/>
    <w:rsid w:val="7A9C2623"/>
    <w:rsid w:val="7A9E572A"/>
    <w:rsid w:val="7A9F7EE5"/>
    <w:rsid w:val="7AA00365"/>
    <w:rsid w:val="7AA02113"/>
    <w:rsid w:val="7AA20B80"/>
    <w:rsid w:val="7AA31C93"/>
    <w:rsid w:val="7AA54816"/>
    <w:rsid w:val="7AA65250"/>
    <w:rsid w:val="7AB80996"/>
    <w:rsid w:val="7AC06311"/>
    <w:rsid w:val="7ACA1937"/>
    <w:rsid w:val="7AD718AD"/>
    <w:rsid w:val="7AE04C06"/>
    <w:rsid w:val="7AE85868"/>
    <w:rsid w:val="7AF06A08"/>
    <w:rsid w:val="7AF9262A"/>
    <w:rsid w:val="7AFA1F52"/>
    <w:rsid w:val="7AFC20DD"/>
    <w:rsid w:val="7B0703E4"/>
    <w:rsid w:val="7B14665D"/>
    <w:rsid w:val="7B2745E3"/>
    <w:rsid w:val="7B29035B"/>
    <w:rsid w:val="7B297F49"/>
    <w:rsid w:val="7B354F51"/>
    <w:rsid w:val="7B3B008E"/>
    <w:rsid w:val="7B3F7B7E"/>
    <w:rsid w:val="7B42141C"/>
    <w:rsid w:val="7B5B428C"/>
    <w:rsid w:val="7B5B445D"/>
    <w:rsid w:val="7B6723DA"/>
    <w:rsid w:val="7B70149F"/>
    <w:rsid w:val="7B7470FC"/>
    <w:rsid w:val="7B841A35"/>
    <w:rsid w:val="7B892BA7"/>
    <w:rsid w:val="7B9959D5"/>
    <w:rsid w:val="7B9A1258"/>
    <w:rsid w:val="7BBB302F"/>
    <w:rsid w:val="7BBC1AD5"/>
    <w:rsid w:val="7BC32581"/>
    <w:rsid w:val="7BC47CC5"/>
    <w:rsid w:val="7BD05883"/>
    <w:rsid w:val="7BD43AA5"/>
    <w:rsid w:val="7BDE04FA"/>
    <w:rsid w:val="7BF07C54"/>
    <w:rsid w:val="7BF22E42"/>
    <w:rsid w:val="7BFD3E6C"/>
    <w:rsid w:val="7C0641F8"/>
    <w:rsid w:val="7C07075B"/>
    <w:rsid w:val="7C186D38"/>
    <w:rsid w:val="7C1D7794"/>
    <w:rsid w:val="7C461852"/>
    <w:rsid w:val="7C501917"/>
    <w:rsid w:val="7C585A5D"/>
    <w:rsid w:val="7C594C70"/>
    <w:rsid w:val="7C615057"/>
    <w:rsid w:val="7C725D31"/>
    <w:rsid w:val="7C7E6A62"/>
    <w:rsid w:val="7C896BD7"/>
    <w:rsid w:val="7C913162"/>
    <w:rsid w:val="7C9710F6"/>
    <w:rsid w:val="7CAE19A4"/>
    <w:rsid w:val="7CB2612E"/>
    <w:rsid w:val="7CC3658D"/>
    <w:rsid w:val="7CE02939"/>
    <w:rsid w:val="7CE04A49"/>
    <w:rsid w:val="7CE81B50"/>
    <w:rsid w:val="7CEC7D69"/>
    <w:rsid w:val="7D020E63"/>
    <w:rsid w:val="7D0A6602"/>
    <w:rsid w:val="7D0C3A90"/>
    <w:rsid w:val="7D0F532E"/>
    <w:rsid w:val="7D1110A6"/>
    <w:rsid w:val="7D141C56"/>
    <w:rsid w:val="7D184638"/>
    <w:rsid w:val="7D23702C"/>
    <w:rsid w:val="7D2E0D36"/>
    <w:rsid w:val="7D3612AD"/>
    <w:rsid w:val="7D421056"/>
    <w:rsid w:val="7D6F401F"/>
    <w:rsid w:val="7D7B6E68"/>
    <w:rsid w:val="7D7C554C"/>
    <w:rsid w:val="7D8361C8"/>
    <w:rsid w:val="7D944E60"/>
    <w:rsid w:val="7DBA7990"/>
    <w:rsid w:val="7DC71970"/>
    <w:rsid w:val="7DC9372F"/>
    <w:rsid w:val="7DE26E0D"/>
    <w:rsid w:val="7DE44A0D"/>
    <w:rsid w:val="7DEE3196"/>
    <w:rsid w:val="7DF35575"/>
    <w:rsid w:val="7E1244E5"/>
    <w:rsid w:val="7E1965DE"/>
    <w:rsid w:val="7E1A21DD"/>
    <w:rsid w:val="7E1E4B3F"/>
    <w:rsid w:val="7E222493"/>
    <w:rsid w:val="7E2E5A6C"/>
    <w:rsid w:val="7E417769"/>
    <w:rsid w:val="7E482253"/>
    <w:rsid w:val="7E4D1FE5"/>
    <w:rsid w:val="7E583504"/>
    <w:rsid w:val="7E655EB9"/>
    <w:rsid w:val="7E69433F"/>
    <w:rsid w:val="7E720471"/>
    <w:rsid w:val="7E7A2C7B"/>
    <w:rsid w:val="7E7E09BD"/>
    <w:rsid w:val="7E7F0292"/>
    <w:rsid w:val="7E891110"/>
    <w:rsid w:val="7E8F47E3"/>
    <w:rsid w:val="7E9B156F"/>
    <w:rsid w:val="7E9E06D8"/>
    <w:rsid w:val="7EA5419C"/>
    <w:rsid w:val="7EA64F18"/>
    <w:rsid w:val="7EA85A3A"/>
    <w:rsid w:val="7EC30AC6"/>
    <w:rsid w:val="7ED030A8"/>
    <w:rsid w:val="7ED24865"/>
    <w:rsid w:val="7EE527EB"/>
    <w:rsid w:val="7EFE2B2B"/>
    <w:rsid w:val="7F1040AD"/>
    <w:rsid w:val="7F1B5744"/>
    <w:rsid w:val="7F1E3876"/>
    <w:rsid w:val="7F222EBF"/>
    <w:rsid w:val="7F2D4C94"/>
    <w:rsid w:val="7F4E718E"/>
    <w:rsid w:val="7F513EF9"/>
    <w:rsid w:val="7F5160D2"/>
    <w:rsid w:val="7F5E434B"/>
    <w:rsid w:val="7F6C58CF"/>
    <w:rsid w:val="7F800765"/>
    <w:rsid w:val="7F8245FD"/>
    <w:rsid w:val="7F9D4E73"/>
    <w:rsid w:val="7FAE7080"/>
    <w:rsid w:val="7FB04D41"/>
    <w:rsid w:val="7FC5261C"/>
    <w:rsid w:val="7FCD7383"/>
    <w:rsid w:val="7FE10D9A"/>
    <w:rsid w:val="7FE37BEC"/>
    <w:rsid w:val="7FE40CF4"/>
    <w:rsid w:val="7FEC6AD2"/>
    <w:rsid w:val="7FF133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520" w:lineRule="exact"/>
      <w:jc w:val="center"/>
      <w:outlineLvl w:val="1"/>
    </w:pPr>
    <w:rPr>
      <w:rFonts w:ascii="宋体" w:hAnsi="宋体" w:eastAsia="黑体"/>
      <w:b/>
      <w:bCs/>
      <w:sz w:val="30"/>
      <w:szCs w:val="32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paragraph" w:customStyle="1" w:styleId="11">
    <w:name w:val="一级条标题"/>
    <w:basedOn w:val="12"/>
    <w:next w:val="13"/>
    <w:qFormat/>
    <w:uiPriority w:val="0"/>
    <w:pPr>
      <w:spacing w:line="240" w:lineRule="auto"/>
      <w:ind w:left="420"/>
      <w:outlineLvl w:val="2"/>
    </w:pPr>
  </w:style>
  <w:style w:type="paragraph" w:customStyle="1" w:styleId="12">
    <w:name w:val="章标题"/>
    <w:next w:val="1"/>
    <w:qFormat/>
    <w:uiPriority w:val="0"/>
    <w:pPr>
      <w:spacing w:line="360" w:lineRule="auto"/>
      <w:jc w:val="both"/>
      <w:outlineLvl w:val="1"/>
    </w:pPr>
    <w:rPr>
      <w:rFonts w:ascii="黑体" w:hAnsi="Times New Roman" w:eastAsia="黑体" w:cs="Times New Roman"/>
      <w:sz w:val="21"/>
      <w:szCs w:val="22"/>
      <w:lang w:val="en-US" w:eastAsia="zh-CN" w:bidi="ar-SA"/>
    </w:rPr>
  </w:style>
  <w:style w:type="paragraph" w:customStyle="1" w:styleId="13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customStyle="1" w:styleId="14">
    <w:name w:val="正文首行缩进两字符"/>
    <w:basedOn w:val="1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6032;&#26700;&#38754;\2023&#24180;&#31179;-2025&#24180;&#31179;&#36873;&#21462;&#20892;&#21103;&#20135;&#21697;&#37197;&#36865;&#20379;&#24212;&#21830;&#20844;&#21578;6.7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2023年秋-2025年秋选取农副产品配送供应商公告6.7.dot</Template>
  <Pages>4</Pages>
  <Words>12899</Words>
  <Characters>13327</Characters>
  <Lines>50</Lines>
  <Paragraphs>14</Paragraphs>
  <TotalTime>195</TotalTime>
  <ScaleCrop>false</ScaleCrop>
  <LinksUpToDate>false</LinksUpToDate>
  <CharactersWithSpaces>13816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2023-06-07T08:11:00Z</dcterms:created>
  <dc:creator>coo</dc:creator>
  <cp:lastModifiedBy>_4444x_</cp:lastModifiedBy>
  <cp:lastPrinted>2025-06-03T07:36:00Z</cp:lastPrinted>
  <dcterms:modified xsi:type="dcterms:W3CDTF">2026-08-06T07:34:23Z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666192408FC24B088E3FC73C273F514A_13</vt:lpwstr>
  </property>
  <property fmtid="{D5CDD505-2E9C-101B-9397-08002B2CF9AE}" pid="4" name="KSOTemplateDocerSaveRecord">
    <vt:lpwstr>eyJoZGlkIjoiYTMwYzc3OTNlMmRmMjNlZjcxYmMwZjVhOWQ4YWM5MzUiLCJ1c2VySWQiOiI2NzUyMTE3NjUifQ==</vt:lpwstr>
  </property>
</Properties>
</file>